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4F84" w14:textId="77777777" w:rsidR="003F6A29" w:rsidRPr="00264F93" w:rsidRDefault="003E24DF" w:rsidP="0006719A">
      <w:pPr>
        <w:rPr>
          <w:rFonts w:ascii="Times New Roman" w:hAnsi="Times New Roman" w:cs="Times New Roman"/>
          <w:lang w:val="uk-UA"/>
        </w:rPr>
      </w:pPr>
      <w:r w:rsidRPr="00264F93">
        <w:rPr>
          <w:rFonts w:ascii="Times New Roman" w:hAnsi="Times New Roman" w:cs="Times New Roman"/>
          <w:lang w:val="uk-UA"/>
        </w:rPr>
        <w:t xml:space="preserve"> </w:t>
      </w:r>
    </w:p>
    <w:p w14:paraId="582D4291" w14:textId="67069B32" w:rsidR="00665398" w:rsidRDefault="00665398" w:rsidP="00665398">
      <w:pPr>
        <w:ind w:firstLine="720"/>
        <w:rPr>
          <w:rFonts w:ascii="Times New Roman" w:hAnsi="Times New Roman" w:cs="Times New Roman"/>
          <w:lang w:val="uk-UA"/>
        </w:rPr>
      </w:pPr>
    </w:p>
    <w:p w14:paraId="037CAB21" w14:textId="60BDBBEC" w:rsidR="003A5497" w:rsidRDefault="003A5497" w:rsidP="00665398">
      <w:pPr>
        <w:ind w:firstLine="720"/>
        <w:rPr>
          <w:rFonts w:ascii="Times New Roman" w:hAnsi="Times New Roman" w:cs="Times New Roman"/>
          <w:lang w:val="uk-UA"/>
        </w:rPr>
      </w:pPr>
    </w:p>
    <w:p w14:paraId="69DF29A5" w14:textId="314D81C6" w:rsidR="003A5497" w:rsidRDefault="003A5497" w:rsidP="00665398">
      <w:pPr>
        <w:ind w:firstLine="720"/>
        <w:rPr>
          <w:rFonts w:ascii="Times New Roman" w:hAnsi="Times New Roman" w:cs="Times New Roman"/>
          <w:lang w:val="uk-UA"/>
        </w:rPr>
      </w:pPr>
    </w:p>
    <w:p w14:paraId="057852D0" w14:textId="740DACC8" w:rsidR="003A5497" w:rsidRDefault="003A5497" w:rsidP="00665398">
      <w:pPr>
        <w:ind w:firstLine="720"/>
        <w:rPr>
          <w:rFonts w:ascii="Times New Roman" w:hAnsi="Times New Roman" w:cs="Times New Roman"/>
          <w:lang w:val="uk-UA"/>
        </w:rPr>
      </w:pPr>
    </w:p>
    <w:p w14:paraId="4BAA6FD7" w14:textId="64915642" w:rsidR="003A5497" w:rsidRDefault="003A5497" w:rsidP="00665398">
      <w:pPr>
        <w:ind w:firstLine="720"/>
        <w:rPr>
          <w:rFonts w:ascii="Times New Roman" w:hAnsi="Times New Roman" w:cs="Times New Roman"/>
          <w:lang w:val="uk-UA"/>
        </w:rPr>
      </w:pPr>
    </w:p>
    <w:p w14:paraId="36A702EF" w14:textId="40286650" w:rsidR="003A5497" w:rsidRDefault="003A5497" w:rsidP="00665398">
      <w:pPr>
        <w:ind w:firstLine="720"/>
        <w:rPr>
          <w:rFonts w:ascii="Times New Roman" w:hAnsi="Times New Roman" w:cs="Times New Roman"/>
          <w:lang w:val="uk-UA"/>
        </w:rPr>
      </w:pPr>
    </w:p>
    <w:p w14:paraId="68E9DC95" w14:textId="6EC031F1" w:rsidR="003A5497" w:rsidRDefault="003A5497" w:rsidP="00665398">
      <w:pPr>
        <w:ind w:firstLine="720"/>
        <w:rPr>
          <w:rFonts w:ascii="Times New Roman" w:hAnsi="Times New Roman" w:cs="Times New Roman"/>
          <w:lang w:val="uk-UA"/>
        </w:rPr>
      </w:pPr>
    </w:p>
    <w:p w14:paraId="5E48E761" w14:textId="2DE165C2" w:rsidR="003A5497" w:rsidRDefault="003A5497" w:rsidP="00665398">
      <w:pPr>
        <w:ind w:firstLine="720"/>
        <w:rPr>
          <w:rFonts w:ascii="Times New Roman" w:hAnsi="Times New Roman" w:cs="Times New Roman"/>
          <w:lang w:val="uk-UA"/>
        </w:rPr>
      </w:pPr>
    </w:p>
    <w:p w14:paraId="3B097E12" w14:textId="76365406" w:rsidR="003A5497" w:rsidRDefault="003A5497" w:rsidP="00665398">
      <w:pPr>
        <w:ind w:firstLine="720"/>
        <w:rPr>
          <w:rFonts w:ascii="Times New Roman" w:hAnsi="Times New Roman" w:cs="Times New Roman"/>
          <w:lang w:val="uk-UA"/>
        </w:rPr>
      </w:pPr>
    </w:p>
    <w:p w14:paraId="1D426211" w14:textId="16B8F1A2" w:rsidR="003A5497" w:rsidRDefault="003A5497" w:rsidP="00665398">
      <w:pPr>
        <w:ind w:firstLine="720"/>
        <w:rPr>
          <w:rFonts w:ascii="Times New Roman" w:hAnsi="Times New Roman" w:cs="Times New Roman"/>
          <w:lang w:val="uk-UA"/>
        </w:rPr>
      </w:pPr>
    </w:p>
    <w:p w14:paraId="501A83F4" w14:textId="24451902" w:rsidR="003A5497" w:rsidRDefault="003A5497" w:rsidP="00665398">
      <w:pPr>
        <w:ind w:firstLine="720"/>
        <w:rPr>
          <w:rFonts w:ascii="Times New Roman" w:hAnsi="Times New Roman" w:cs="Times New Roman"/>
          <w:lang w:val="uk-UA"/>
        </w:rPr>
      </w:pPr>
    </w:p>
    <w:p w14:paraId="4ACF1332" w14:textId="6C6C465E" w:rsidR="003A5497" w:rsidRPr="00441A8B" w:rsidRDefault="00441A8B" w:rsidP="00441A8B">
      <w:pPr>
        <w:shd w:val="clear" w:color="auto" w:fill="FFFFFF"/>
        <w:spacing w:before="100" w:beforeAutospacing="1" w:after="100" w:afterAutospacing="1"/>
        <w:jc w:val="center"/>
        <w:rPr>
          <w:rFonts w:ascii="Times New Roman" w:eastAsia="Times New Roman" w:hAnsi="Times New Roman" w:cs="Times New Roman"/>
          <w:kern w:val="0"/>
          <w:szCs w:val="24"/>
          <w:lang w:eastAsia="zh-CN"/>
        </w:rPr>
      </w:pPr>
      <w:r w:rsidRPr="00441A8B">
        <w:rPr>
          <w:rFonts w:ascii="CIDFont+F1" w:eastAsia="Times New Roman" w:hAnsi="CIDFont+F1" w:cs="Times New Roman"/>
          <w:kern w:val="0"/>
          <w:szCs w:val="24"/>
          <w:lang w:eastAsia="zh-CN"/>
        </w:rPr>
        <w:t>ІНСТРУКЦІЯ</w:t>
      </w:r>
      <w:r w:rsidRPr="00441A8B">
        <w:rPr>
          <w:rFonts w:ascii="CIDFont+F1" w:eastAsia="Times New Roman" w:hAnsi="CIDFont+F1" w:cs="Times New Roman"/>
          <w:kern w:val="0"/>
          <w:szCs w:val="24"/>
          <w:lang w:eastAsia="zh-CN"/>
        </w:rPr>
        <w:br/>
        <w:t>про порядок подання звернень/скарг/претензій, зокрема щодо якості постачання електричної енергії та надання повідомлень про загрозу електробезпеки</w:t>
      </w:r>
      <w:r w:rsidRPr="00441A8B">
        <w:rPr>
          <w:rFonts w:ascii="CIDFont+F1" w:eastAsia="Times New Roman" w:hAnsi="CIDFont+F1" w:cs="Times New Roman"/>
          <w:kern w:val="0"/>
          <w:szCs w:val="24"/>
          <w:lang w:eastAsia="zh-CN"/>
        </w:rPr>
        <w:br/>
        <w:t xml:space="preserve">в </w:t>
      </w:r>
      <w:r>
        <w:rPr>
          <w:rFonts w:ascii="CIDFont+F1" w:eastAsia="Times New Roman" w:hAnsi="CIDFont+F1" w:cs="Times New Roman"/>
          <w:kern w:val="0"/>
          <w:szCs w:val="24"/>
          <w:lang w:eastAsia="zh-CN"/>
        </w:rPr>
        <w:t>ТОВ “ЕЕС”</w:t>
      </w:r>
    </w:p>
    <w:p w14:paraId="42FB0591" w14:textId="77777777" w:rsidR="003A5497" w:rsidRDefault="003A5497" w:rsidP="003A5497">
      <w:pPr>
        <w:ind w:firstLine="720"/>
        <w:jc w:val="center"/>
        <w:rPr>
          <w:rFonts w:ascii="Times New Roman" w:hAnsi="Times New Roman" w:cs="Times New Roman"/>
          <w:lang w:val="uk-UA"/>
        </w:rPr>
      </w:pPr>
    </w:p>
    <w:p w14:paraId="3ED074B2" w14:textId="77777777" w:rsidR="00441A8B" w:rsidRPr="009B2644" w:rsidRDefault="00441A8B" w:rsidP="00F30E6B">
      <w:pPr>
        <w:spacing w:before="100" w:beforeAutospacing="1" w:after="100" w:afterAutospacing="1"/>
        <w:jc w:val="lowKashida"/>
        <w:rPr>
          <w:rFonts w:ascii="Times New Roman" w:eastAsia="Times New Roman" w:hAnsi="Times New Roman" w:cs="Times New Roman"/>
          <w:kern w:val="0"/>
          <w:szCs w:val="24"/>
          <w:lang w:val="uk-UA" w:eastAsia="zh-CN"/>
        </w:rPr>
      </w:pPr>
      <w:r w:rsidRPr="009B2644">
        <w:rPr>
          <w:rFonts w:ascii="CIDFont+F1" w:eastAsia="Times New Roman" w:hAnsi="CIDFont+F1" w:cs="Times New Roman"/>
          <w:kern w:val="0"/>
          <w:szCs w:val="24"/>
          <w:lang w:val="uk-UA" w:eastAsia="zh-CN"/>
        </w:rPr>
        <w:t xml:space="preserve">1. Призначення документа </w:t>
      </w:r>
    </w:p>
    <w:p w14:paraId="5E1994FF" w14:textId="2B1BD866" w:rsidR="00441A8B" w:rsidRPr="009B2644" w:rsidRDefault="00441A8B" w:rsidP="00F30E6B">
      <w:pPr>
        <w:spacing w:before="100" w:beforeAutospacing="1" w:after="100" w:afterAutospacing="1"/>
        <w:jc w:val="lowKashida"/>
        <w:rPr>
          <w:rFonts w:ascii="Times New Roman" w:eastAsia="Times New Roman" w:hAnsi="Times New Roman" w:cs="Times New Roman"/>
          <w:kern w:val="0"/>
          <w:szCs w:val="24"/>
          <w:lang w:val="uk-UA" w:eastAsia="zh-CN"/>
        </w:rPr>
      </w:pPr>
      <w:r w:rsidRPr="009B2644">
        <w:rPr>
          <w:rFonts w:ascii="CIDFont+F2" w:eastAsia="Times New Roman" w:hAnsi="CIDFont+F2" w:cs="Times New Roman"/>
          <w:kern w:val="0"/>
          <w:szCs w:val="24"/>
          <w:lang w:val="uk-UA" w:eastAsia="zh-CN"/>
        </w:rPr>
        <w:t>Інструкція про порядок подання звернень/скарг/</w:t>
      </w:r>
      <w:proofErr w:type="spellStart"/>
      <w:r w:rsidRPr="009B2644">
        <w:rPr>
          <w:rFonts w:ascii="CIDFont+F2" w:eastAsia="Times New Roman" w:hAnsi="CIDFont+F2" w:cs="Times New Roman"/>
          <w:kern w:val="0"/>
          <w:szCs w:val="24"/>
          <w:lang w:val="uk-UA" w:eastAsia="zh-CN"/>
        </w:rPr>
        <w:t>претензіи</w:t>
      </w:r>
      <w:proofErr w:type="spellEnd"/>
      <w:r w:rsidRPr="009B2644">
        <w:rPr>
          <w:rFonts w:ascii="CIDFont+F2" w:eastAsia="Times New Roman" w:hAnsi="CIDFont+F2" w:cs="Times New Roman"/>
          <w:kern w:val="0"/>
          <w:szCs w:val="24"/>
          <w:lang w:val="uk-UA" w:eastAsia="zh-CN"/>
        </w:rPr>
        <w:t xml:space="preserve">̆, зокрема щодо якості постачання </w:t>
      </w:r>
      <w:proofErr w:type="spellStart"/>
      <w:r w:rsidRPr="009B2644">
        <w:rPr>
          <w:rFonts w:ascii="CIDFont+F2" w:eastAsia="Times New Roman" w:hAnsi="CIDFont+F2" w:cs="Times New Roman"/>
          <w:kern w:val="0"/>
          <w:szCs w:val="24"/>
          <w:lang w:val="uk-UA" w:eastAsia="zh-CN"/>
        </w:rPr>
        <w:t>електричноі</w:t>
      </w:r>
      <w:proofErr w:type="spellEnd"/>
      <w:r w:rsidRPr="009B2644">
        <w:rPr>
          <w:rFonts w:ascii="CIDFont+F2" w:eastAsia="Times New Roman" w:hAnsi="CIDFont+F2" w:cs="Times New Roman"/>
          <w:kern w:val="0"/>
          <w:szCs w:val="24"/>
          <w:lang w:val="uk-UA" w:eastAsia="zh-CN"/>
        </w:rPr>
        <w:t xml:space="preserve">̈ </w:t>
      </w:r>
      <w:proofErr w:type="spellStart"/>
      <w:r w:rsidRPr="009B2644">
        <w:rPr>
          <w:rFonts w:ascii="CIDFont+F2" w:eastAsia="Times New Roman" w:hAnsi="CIDFont+F2" w:cs="Times New Roman"/>
          <w:kern w:val="0"/>
          <w:szCs w:val="24"/>
          <w:lang w:val="uk-UA" w:eastAsia="zh-CN"/>
        </w:rPr>
        <w:t>енергіі</w:t>
      </w:r>
      <w:proofErr w:type="spellEnd"/>
      <w:r w:rsidRPr="009B2644">
        <w:rPr>
          <w:rFonts w:ascii="CIDFont+F2" w:eastAsia="Times New Roman" w:hAnsi="CIDFont+F2" w:cs="Times New Roman"/>
          <w:kern w:val="0"/>
          <w:szCs w:val="24"/>
          <w:lang w:val="uk-UA" w:eastAsia="zh-CN"/>
        </w:rPr>
        <w:t xml:space="preserve">̈ та надання повідомлень про загрозу електробезпеки (далі – Інструкція) визначає </w:t>
      </w:r>
      <w:proofErr w:type="spellStart"/>
      <w:r w:rsidRPr="009B2644">
        <w:rPr>
          <w:rFonts w:ascii="CIDFont+F2" w:eastAsia="Times New Roman" w:hAnsi="CIDFont+F2" w:cs="Times New Roman"/>
          <w:kern w:val="0"/>
          <w:szCs w:val="24"/>
          <w:lang w:val="uk-UA" w:eastAsia="zh-CN"/>
        </w:rPr>
        <w:t>загальнии</w:t>
      </w:r>
      <w:proofErr w:type="spellEnd"/>
      <w:r w:rsidRPr="009B2644">
        <w:rPr>
          <w:rFonts w:ascii="CIDFont+F2" w:eastAsia="Times New Roman" w:hAnsi="CIDFont+F2" w:cs="Times New Roman"/>
          <w:kern w:val="0"/>
          <w:szCs w:val="24"/>
          <w:lang w:val="uk-UA" w:eastAsia="zh-CN"/>
        </w:rPr>
        <w:t xml:space="preserve">̆ порядок та можливі способи подання, </w:t>
      </w:r>
      <w:proofErr w:type="spellStart"/>
      <w:r w:rsidRPr="009B2644">
        <w:rPr>
          <w:rFonts w:ascii="CIDFont+F2" w:eastAsia="Times New Roman" w:hAnsi="CIDFont+F2" w:cs="Times New Roman"/>
          <w:kern w:val="0"/>
          <w:szCs w:val="24"/>
          <w:lang w:val="uk-UA" w:eastAsia="zh-CN"/>
        </w:rPr>
        <w:t>реєстраціі</w:t>
      </w:r>
      <w:proofErr w:type="spellEnd"/>
      <w:r w:rsidRPr="009B2644">
        <w:rPr>
          <w:rFonts w:ascii="CIDFont+F2" w:eastAsia="Times New Roman" w:hAnsi="CIDFont+F2" w:cs="Times New Roman"/>
          <w:kern w:val="0"/>
          <w:szCs w:val="24"/>
          <w:lang w:val="uk-UA" w:eastAsia="zh-CN"/>
        </w:rPr>
        <w:t>̈ звернень/скарг/</w:t>
      </w:r>
      <w:proofErr w:type="spellStart"/>
      <w:r w:rsidRPr="009B2644">
        <w:rPr>
          <w:rFonts w:ascii="CIDFont+F2" w:eastAsia="Times New Roman" w:hAnsi="CIDFont+F2" w:cs="Times New Roman"/>
          <w:kern w:val="0"/>
          <w:szCs w:val="24"/>
          <w:lang w:val="uk-UA" w:eastAsia="zh-CN"/>
        </w:rPr>
        <w:t>претензіи</w:t>
      </w:r>
      <w:proofErr w:type="spellEnd"/>
      <w:r w:rsidRPr="009B2644">
        <w:rPr>
          <w:rFonts w:ascii="CIDFont+F2" w:eastAsia="Times New Roman" w:hAnsi="CIDFont+F2" w:cs="Times New Roman"/>
          <w:kern w:val="0"/>
          <w:szCs w:val="24"/>
          <w:lang w:val="uk-UA" w:eastAsia="zh-CN"/>
        </w:rPr>
        <w:t xml:space="preserve">̆ споживачів </w:t>
      </w:r>
      <w:proofErr w:type="spellStart"/>
      <w:r w:rsidRPr="009B2644">
        <w:rPr>
          <w:rFonts w:ascii="CIDFont+F2" w:eastAsia="Times New Roman" w:hAnsi="CIDFont+F2" w:cs="Times New Roman"/>
          <w:kern w:val="0"/>
          <w:szCs w:val="24"/>
          <w:lang w:val="uk-UA" w:eastAsia="zh-CN"/>
        </w:rPr>
        <w:t>електричноі</w:t>
      </w:r>
      <w:proofErr w:type="spellEnd"/>
      <w:r w:rsidRPr="009B2644">
        <w:rPr>
          <w:rFonts w:ascii="CIDFont+F2" w:eastAsia="Times New Roman" w:hAnsi="CIDFont+F2" w:cs="Times New Roman"/>
          <w:kern w:val="0"/>
          <w:szCs w:val="24"/>
          <w:lang w:val="uk-UA" w:eastAsia="zh-CN"/>
        </w:rPr>
        <w:t xml:space="preserve">̈ </w:t>
      </w:r>
      <w:proofErr w:type="spellStart"/>
      <w:r w:rsidRPr="009B2644">
        <w:rPr>
          <w:rFonts w:ascii="CIDFont+F2" w:eastAsia="Times New Roman" w:hAnsi="CIDFont+F2" w:cs="Times New Roman"/>
          <w:kern w:val="0"/>
          <w:szCs w:val="24"/>
          <w:lang w:val="uk-UA" w:eastAsia="zh-CN"/>
        </w:rPr>
        <w:t>енергіі</w:t>
      </w:r>
      <w:proofErr w:type="spellEnd"/>
      <w:r w:rsidRPr="009B2644">
        <w:rPr>
          <w:rFonts w:ascii="CIDFont+F2" w:eastAsia="Times New Roman" w:hAnsi="CIDFont+F2" w:cs="Times New Roman"/>
          <w:kern w:val="0"/>
          <w:szCs w:val="24"/>
          <w:lang w:val="uk-UA" w:eastAsia="zh-CN"/>
        </w:rPr>
        <w:t xml:space="preserve">̈ до </w:t>
      </w:r>
      <w:r w:rsidRPr="009B2644">
        <w:rPr>
          <w:rFonts w:ascii="CIDFont+F1" w:eastAsia="Times New Roman" w:hAnsi="CIDFont+F1" w:cs="Times New Roman"/>
          <w:kern w:val="0"/>
          <w:szCs w:val="24"/>
          <w:lang w:val="uk-UA" w:eastAsia="zh-CN"/>
        </w:rPr>
        <w:t>ТОВ “ЕЕС”</w:t>
      </w:r>
      <w:r w:rsidRPr="009B2644">
        <w:rPr>
          <w:rFonts w:ascii="CIDFont+F2" w:eastAsia="Times New Roman" w:hAnsi="CIDFont+F2" w:cs="Times New Roman"/>
          <w:kern w:val="0"/>
          <w:szCs w:val="24"/>
          <w:lang w:val="uk-UA" w:eastAsia="zh-CN"/>
        </w:rPr>
        <w:t xml:space="preserve"> (далі – Постачальник) зокрема щодо якості постачання </w:t>
      </w:r>
      <w:proofErr w:type="spellStart"/>
      <w:r w:rsidRPr="009B2644">
        <w:rPr>
          <w:rFonts w:ascii="CIDFont+F2" w:eastAsia="Times New Roman" w:hAnsi="CIDFont+F2" w:cs="Times New Roman"/>
          <w:kern w:val="0"/>
          <w:szCs w:val="24"/>
          <w:lang w:val="uk-UA" w:eastAsia="zh-CN"/>
        </w:rPr>
        <w:t>електричноі</w:t>
      </w:r>
      <w:proofErr w:type="spellEnd"/>
      <w:r w:rsidRPr="009B2644">
        <w:rPr>
          <w:rFonts w:ascii="CIDFont+F2" w:eastAsia="Times New Roman" w:hAnsi="CIDFont+F2" w:cs="Times New Roman"/>
          <w:kern w:val="0"/>
          <w:szCs w:val="24"/>
          <w:lang w:val="uk-UA" w:eastAsia="zh-CN"/>
        </w:rPr>
        <w:t xml:space="preserve">̈ </w:t>
      </w:r>
      <w:proofErr w:type="spellStart"/>
      <w:r w:rsidRPr="009B2644">
        <w:rPr>
          <w:rFonts w:ascii="CIDFont+F2" w:eastAsia="Times New Roman" w:hAnsi="CIDFont+F2" w:cs="Times New Roman"/>
          <w:kern w:val="0"/>
          <w:szCs w:val="24"/>
          <w:lang w:val="uk-UA" w:eastAsia="zh-CN"/>
        </w:rPr>
        <w:t>енергіі</w:t>
      </w:r>
      <w:proofErr w:type="spellEnd"/>
      <w:r w:rsidRPr="009B2644">
        <w:rPr>
          <w:rFonts w:ascii="CIDFont+F2" w:eastAsia="Times New Roman" w:hAnsi="CIDFont+F2" w:cs="Times New Roman"/>
          <w:kern w:val="0"/>
          <w:szCs w:val="24"/>
          <w:lang w:val="uk-UA" w:eastAsia="zh-CN"/>
        </w:rPr>
        <w:t xml:space="preserve">̈ та надання повідомлень про загрозу електробезпеки. </w:t>
      </w:r>
    </w:p>
    <w:p w14:paraId="1675EDA8"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proofErr w:type="spellStart"/>
      <w:r w:rsidRPr="00441A8B">
        <w:rPr>
          <w:rFonts w:ascii="CIDFont+F2" w:eastAsia="Times New Roman" w:hAnsi="CIDFont+F2" w:cs="Times New Roman"/>
          <w:kern w:val="0"/>
          <w:szCs w:val="24"/>
          <w:lang w:eastAsia="zh-CN"/>
        </w:rPr>
        <w:t>Інструкція</w:t>
      </w:r>
      <w:proofErr w:type="spellEnd"/>
      <w:r w:rsidRPr="00441A8B">
        <w:rPr>
          <w:rFonts w:ascii="CIDFont+F2" w:eastAsia="Times New Roman" w:hAnsi="CIDFont+F2" w:cs="Times New Roman"/>
          <w:kern w:val="0"/>
          <w:szCs w:val="24"/>
          <w:lang w:eastAsia="zh-CN"/>
        </w:rPr>
        <w:t xml:space="preserve"> </w:t>
      </w:r>
      <w:proofErr w:type="spellStart"/>
      <w:r w:rsidRPr="00441A8B">
        <w:rPr>
          <w:rFonts w:ascii="CIDFont+F2" w:eastAsia="Times New Roman" w:hAnsi="CIDFont+F2" w:cs="Times New Roman"/>
          <w:kern w:val="0"/>
          <w:szCs w:val="24"/>
          <w:lang w:eastAsia="zh-CN"/>
        </w:rPr>
        <w:t>розроблена</w:t>
      </w:r>
      <w:proofErr w:type="spellEnd"/>
      <w:r w:rsidRPr="00441A8B">
        <w:rPr>
          <w:rFonts w:ascii="CIDFont+F2" w:eastAsia="Times New Roman" w:hAnsi="CIDFont+F2" w:cs="Times New Roman"/>
          <w:kern w:val="0"/>
          <w:szCs w:val="24"/>
          <w:lang w:eastAsia="zh-CN"/>
        </w:rPr>
        <w:t xml:space="preserve"> у </w:t>
      </w:r>
      <w:proofErr w:type="spellStart"/>
      <w:r w:rsidRPr="00441A8B">
        <w:rPr>
          <w:rFonts w:ascii="CIDFont+F2" w:eastAsia="Times New Roman" w:hAnsi="CIDFont+F2" w:cs="Times New Roman"/>
          <w:kern w:val="0"/>
          <w:szCs w:val="24"/>
          <w:lang w:eastAsia="zh-CN"/>
        </w:rPr>
        <w:t>відповідності</w:t>
      </w:r>
      <w:proofErr w:type="spellEnd"/>
      <w:r w:rsidRPr="00441A8B">
        <w:rPr>
          <w:rFonts w:ascii="CIDFont+F2" w:eastAsia="Times New Roman" w:hAnsi="CIDFont+F2" w:cs="Times New Roman"/>
          <w:kern w:val="0"/>
          <w:szCs w:val="24"/>
          <w:lang w:eastAsia="zh-CN"/>
        </w:rPr>
        <w:t xml:space="preserve"> до вимог Закону України «Про звернення громадян», Правил роздрібного ринку електричної енергії (далі – ПРРЕЕ), затверджених постановою НКРЕКП від 14.03.2018 No 312, Кодексу систем розподілу, затвердженого постановою НКРЕКП 14.03.2018 No 310 та Порядку забезпечення стандартів якості електропостачання та надання компенсації споживачам за їх недотримання, затвердженого постановою НКРЕКП від 12.06.2018 No 375. </w:t>
      </w:r>
    </w:p>
    <w:p w14:paraId="40962786" w14:textId="1DB2AF36"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1" w:eastAsia="Times New Roman" w:hAnsi="CIDFont+F1" w:cs="Times New Roman"/>
          <w:kern w:val="0"/>
          <w:szCs w:val="24"/>
          <w:lang w:eastAsia="zh-CN"/>
        </w:rPr>
        <w:t>2. Основні терміни, що вживаються у даній Інструкції</w:t>
      </w:r>
      <w:r w:rsidRPr="00441A8B">
        <w:rPr>
          <w:rFonts w:ascii="CIDFont+F1" w:eastAsia="Times New Roman" w:hAnsi="CIDFont+F1" w:cs="Times New Roman"/>
          <w:kern w:val="0"/>
          <w:szCs w:val="24"/>
          <w:lang w:eastAsia="zh-CN"/>
        </w:rPr>
        <w:br/>
        <w:t xml:space="preserve">електропостачальник </w:t>
      </w:r>
      <w:r w:rsidRPr="00441A8B">
        <w:rPr>
          <w:rFonts w:ascii="CIDFont+F2" w:eastAsia="Times New Roman" w:hAnsi="CIDFont+F2" w:cs="Times New Roman"/>
          <w:kern w:val="0"/>
          <w:szCs w:val="24"/>
          <w:lang w:eastAsia="zh-CN"/>
        </w:rPr>
        <w:t xml:space="preserve">– суб`єкт господарювання, який здійснює продаж електричної </w:t>
      </w:r>
      <w:r w:rsidR="005D2DCB">
        <w:rPr>
          <w:rFonts w:ascii="CIDFont+F2" w:eastAsia="Times New Roman" w:hAnsi="CIDFont+F2" w:cs="Times New Roman"/>
          <w:kern w:val="0"/>
          <w:szCs w:val="24"/>
          <w:lang w:eastAsia="zh-CN"/>
        </w:rPr>
        <w:t xml:space="preserve"> </w:t>
      </w:r>
      <w:r w:rsidRPr="00441A8B">
        <w:rPr>
          <w:rFonts w:ascii="CIDFont+F2" w:eastAsia="Times New Roman" w:hAnsi="CIDFont+F2" w:cs="Times New Roman"/>
          <w:kern w:val="0"/>
          <w:szCs w:val="24"/>
          <w:lang w:eastAsia="zh-CN"/>
        </w:rPr>
        <w:t>енергії за договором постачання електричної енергії споживачу;</w:t>
      </w:r>
      <w:r w:rsidRPr="00441A8B">
        <w:rPr>
          <w:rFonts w:ascii="CIDFont+F2" w:eastAsia="Times New Roman" w:hAnsi="CIDFont+F2" w:cs="Times New Roman"/>
          <w:kern w:val="0"/>
          <w:szCs w:val="24"/>
          <w:lang w:eastAsia="zh-CN"/>
        </w:rPr>
        <w:br/>
      </w:r>
      <w:r w:rsidRPr="00441A8B">
        <w:rPr>
          <w:rFonts w:ascii="CIDFont+F1" w:eastAsia="Times New Roman" w:hAnsi="CIDFont+F1" w:cs="Times New Roman"/>
          <w:kern w:val="0"/>
          <w:szCs w:val="24"/>
          <w:lang w:eastAsia="zh-CN"/>
        </w:rPr>
        <w:t xml:space="preserve">споживач </w:t>
      </w:r>
      <w:r w:rsidRPr="00441A8B">
        <w:rPr>
          <w:rFonts w:ascii="CIDFont+F2" w:eastAsia="Times New Roman" w:hAnsi="CIDFont+F2" w:cs="Times New Roman"/>
          <w:kern w:val="0"/>
          <w:szCs w:val="24"/>
          <w:lang w:eastAsia="zh-CN"/>
        </w:rPr>
        <w:t>– фізична особа, у тому числі фізична особа-підприємець, або юридична особа, що купує електричну енергію для власного споживання;</w:t>
      </w:r>
      <w:r w:rsidRPr="00441A8B">
        <w:rPr>
          <w:rFonts w:ascii="CIDFont+F2" w:eastAsia="Times New Roman" w:hAnsi="CIDFont+F2" w:cs="Times New Roman"/>
          <w:kern w:val="0"/>
          <w:szCs w:val="24"/>
          <w:lang w:eastAsia="zh-CN"/>
        </w:rPr>
        <w:br/>
      </w:r>
      <w:r w:rsidRPr="00441A8B">
        <w:rPr>
          <w:rFonts w:ascii="CIDFont+F1" w:eastAsia="Times New Roman" w:hAnsi="CIDFont+F1" w:cs="Times New Roman"/>
          <w:kern w:val="0"/>
          <w:szCs w:val="24"/>
          <w:lang w:eastAsia="zh-CN"/>
        </w:rPr>
        <w:t xml:space="preserve">звернення </w:t>
      </w:r>
      <w:r w:rsidRPr="00441A8B">
        <w:rPr>
          <w:rFonts w:ascii="CIDFont+F2" w:eastAsia="Times New Roman" w:hAnsi="CIDFont+F2" w:cs="Times New Roman"/>
          <w:kern w:val="0"/>
          <w:szCs w:val="24"/>
          <w:lang w:eastAsia="zh-CN"/>
        </w:rPr>
        <w:t xml:space="preserve">– запит споживача на отримання інформації та/або консультації щодо постачання електричної енергії та пов’язаних з постачанням електричної енергії послуг; </w:t>
      </w:r>
      <w:r w:rsidRPr="00441A8B">
        <w:rPr>
          <w:rFonts w:ascii="CIDFont+F1" w:eastAsia="Times New Roman" w:hAnsi="CIDFont+F1" w:cs="Times New Roman"/>
          <w:kern w:val="0"/>
          <w:szCs w:val="24"/>
          <w:lang w:eastAsia="zh-CN"/>
        </w:rPr>
        <w:t xml:space="preserve">скарга </w:t>
      </w:r>
      <w:r w:rsidRPr="00441A8B">
        <w:rPr>
          <w:rFonts w:ascii="CIDFont+F2" w:eastAsia="Times New Roman" w:hAnsi="CIDFont+F2" w:cs="Times New Roman"/>
          <w:kern w:val="0"/>
          <w:szCs w:val="24"/>
          <w:lang w:eastAsia="zh-CN"/>
        </w:rPr>
        <w:t>– виражене споживачем у письмовій, електронній або усній формі незадоволення щодо постачання електричної енергії та/або надання пов’язаних з постачанням електричної енергії послуг з вимогою поновлення його прав, порушених діями (бездіяльністю) електропостачальника, а також захисту законних інтересів споживача;</w:t>
      </w:r>
      <w:r w:rsidRPr="00441A8B">
        <w:rPr>
          <w:rFonts w:ascii="CIDFont+F2" w:eastAsia="Times New Roman" w:hAnsi="CIDFont+F2" w:cs="Times New Roman"/>
          <w:kern w:val="0"/>
          <w:szCs w:val="24"/>
          <w:lang w:eastAsia="zh-CN"/>
        </w:rPr>
        <w:br/>
      </w:r>
      <w:r w:rsidRPr="00441A8B">
        <w:rPr>
          <w:rFonts w:ascii="CIDFont+F1" w:eastAsia="Times New Roman" w:hAnsi="CIDFont+F1" w:cs="Times New Roman"/>
          <w:kern w:val="0"/>
          <w:szCs w:val="24"/>
          <w:lang w:eastAsia="zh-CN"/>
        </w:rPr>
        <w:t xml:space="preserve">претензія </w:t>
      </w:r>
      <w:r w:rsidRPr="00441A8B">
        <w:rPr>
          <w:rFonts w:ascii="CIDFont+F2" w:eastAsia="Times New Roman" w:hAnsi="CIDFont+F2" w:cs="Times New Roman"/>
          <w:kern w:val="0"/>
          <w:szCs w:val="24"/>
          <w:lang w:eastAsia="zh-CN"/>
        </w:rPr>
        <w:t xml:space="preserve">– вимога споживача до електропостачальника про усунення порушень умов договору, у тому числі щодо якості послуг з постачання та про відшкодування збитків, завданих електропостачальником внаслідок таких порушень. </w:t>
      </w:r>
    </w:p>
    <w:p w14:paraId="5B7703CA"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1" w:eastAsia="Times New Roman" w:hAnsi="CIDFont+F1" w:cs="Times New Roman"/>
          <w:kern w:val="0"/>
          <w:szCs w:val="24"/>
          <w:lang w:eastAsia="zh-CN"/>
        </w:rPr>
        <w:lastRenderedPageBreak/>
        <w:t xml:space="preserve">3. Загальні положення </w:t>
      </w:r>
    </w:p>
    <w:p w14:paraId="7FD93A7D"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Споживач у разі порушення його прав та законних інтересів першочергово має звернутись до електропостачальника зі зверненням/скаргою/претензією щодо усунення таким учасником порушення та відновлення прав та законних інтересів споживача. </w:t>
      </w:r>
    </w:p>
    <w:p w14:paraId="4BA5D302"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Звернення/скарга/претензія подаються за формою, передбаченою Додатком 1 до Інструкції у зручний для Споживача спосіб в усній та/або письмовій формі (включаючи засоби електронного зв’язку). </w:t>
      </w:r>
    </w:p>
    <w:p w14:paraId="339CC879"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У зверненні/скарзі/претензії має бути зазначено: </w:t>
      </w:r>
    </w:p>
    <w:p w14:paraId="331439A5" w14:textId="1BD5A149" w:rsidR="00441A8B" w:rsidRPr="00441A8B" w:rsidRDefault="00441A8B" w:rsidP="00F30E6B">
      <w:pPr>
        <w:spacing w:before="100" w:beforeAutospacing="1" w:after="100" w:afterAutospacing="1"/>
        <w:ind w:left="360"/>
        <w:jc w:val="lowKashida"/>
        <w:rPr>
          <w:rFonts w:ascii="Times New Roman" w:eastAsia="Times New Roman" w:hAnsi="Times New Roman" w:cs="Times New Roman"/>
          <w:kern w:val="0"/>
          <w:szCs w:val="24"/>
          <w:lang w:eastAsia="zh-CN"/>
        </w:rPr>
      </w:pPr>
      <w:r w:rsidRPr="00441A8B">
        <w:rPr>
          <w:rFonts w:ascii="CIDFont+F3" w:eastAsia="Times New Roman" w:hAnsi="CIDFont+F3" w:cs="Times New Roman"/>
          <w:kern w:val="0"/>
          <w:szCs w:val="24"/>
          <w:lang w:eastAsia="zh-CN"/>
        </w:rPr>
        <w:sym w:font="Symbol" w:char="F02D"/>
      </w:r>
      <w:r w:rsidRPr="00441A8B">
        <w:rPr>
          <w:rFonts w:ascii="CIDFont+F3" w:eastAsia="Times New Roman" w:hAnsi="CIDFont+F3" w:cs="Times New Roman"/>
          <w:kern w:val="0"/>
          <w:szCs w:val="24"/>
          <w:lang w:eastAsia="zh-CN"/>
        </w:rPr>
        <w:t xml:space="preserve">  </w:t>
      </w:r>
      <w:r w:rsidRPr="00441A8B">
        <w:rPr>
          <w:rFonts w:ascii="CIDFont+F2" w:eastAsia="Times New Roman" w:hAnsi="CIDFont+F2" w:cs="Times New Roman"/>
          <w:kern w:val="0"/>
          <w:szCs w:val="24"/>
          <w:lang w:eastAsia="zh-CN"/>
        </w:rPr>
        <w:t xml:space="preserve">прізвище, ім'я, по батькові, місце проживання (у разі звернення фізичної особи); назва, юридична адреса, адреса знаходження об'єкта електропостачання (у разі звернення юридичної особи, фізичної особи підприємця); </w:t>
      </w:r>
    </w:p>
    <w:p w14:paraId="5EB01D97" w14:textId="77777777" w:rsidR="00441A8B" w:rsidRDefault="00441A8B" w:rsidP="00F30E6B">
      <w:pPr>
        <w:spacing w:before="100" w:beforeAutospacing="1" w:after="100" w:afterAutospacing="1"/>
        <w:ind w:left="360"/>
        <w:jc w:val="lowKashida"/>
        <w:rPr>
          <w:rFonts w:ascii="Times New Roman" w:eastAsia="Times New Roman" w:hAnsi="Times New Roman" w:cs="Times New Roman"/>
          <w:kern w:val="0"/>
          <w:szCs w:val="24"/>
          <w:lang w:eastAsia="zh-CN"/>
        </w:rPr>
      </w:pPr>
      <w:r w:rsidRPr="00441A8B">
        <w:rPr>
          <w:rFonts w:ascii="CIDFont+F3" w:eastAsia="Times New Roman" w:hAnsi="CIDFont+F3" w:cs="Times New Roman"/>
          <w:kern w:val="0"/>
          <w:szCs w:val="24"/>
          <w:lang w:eastAsia="zh-CN"/>
        </w:rPr>
        <w:sym w:font="Symbol" w:char="F02D"/>
      </w:r>
      <w:r w:rsidRPr="00441A8B">
        <w:rPr>
          <w:rFonts w:ascii="CIDFont+F3" w:eastAsia="Times New Roman" w:hAnsi="CIDFont+F3" w:cs="Times New Roman"/>
          <w:kern w:val="0"/>
          <w:szCs w:val="24"/>
          <w:lang w:eastAsia="zh-CN"/>
        </w:rPr>
        <w:t xml:space="preserve">  </w:t>
      </w:r>
      <w:r w:rsidRPr="00441A8B">
        <w:rPr>
          <w:rFonts w:ascii="CIDFont+F2" w:eastAsia="Times New Roman" w:hAnsi="CIDFont+F2" w:cs="Times New Roman"/>
          <w:kern w:val="0"/>
          <w:szCs w:val="24"/>
          <w:lang w:eastAsia="zh-CN"/>
        </w:rPr>
        <w:t>суть порушеного питання, пропозиції, зауваження, заяви чи скарги, прохання чи</w:t>
      </w:r>
      <w:r>
        <w:rPr>
          <w:rFonts w:ascii="CIDFont+F2" w:eastAsia="Times New Roman" w:hAnsi="CIDFont+F2" w:cs="Times New Roman"/>
          <w:kern w:val="0"/>
          <w:szCs w:val="24"/>
          <w:lang w:eastAsia="zh-CN"/>
        </w:rPr>
        <w:t xml:space="preserve"> </w:t>
      </w:r>
      <w:r w:rsidRPr="00441A8B">
        <w:rPr>
          <w:rFonts w:ascii="CIDFont+F2" w:eastAsia="Times New Roman" w:hAnsi="CIDFont+F2" w:cs="Times New Roman"/>
          <w:kern w:val="0"/>
          <w:szCs w:val="24"/>
          <w:lang w:eastAsia="zh-CN"/>
        </w:rPr>
        <w:t xml:space="preserve">вимоги; </w:t>
      </w:r>
    </w:p>
    <w:p w14:paraId="43FAE0E7" w14:textId="3CE956B4" w:rsidR="00441A8B" w:rsidRPr="00441A8B" w:rsidRDefault="00441A8B" w:rsidP="00F30E6B">
      <w:pPr>
        <w:spacing w:before="100" w:beforeAutospacing="1" w:after="100" w:afterAutospacing="1"/>
        <w:ind w:left="360"/>
        <w:jc w:val="lowKashida"/>
        <w:rPr>
          <w:rFonts w:ascii="Times New Roman" w:eastAsia="Times New Roman" w:hAnsi="Times New Roman" w:cs="Times New Roman"/>
          <w:kern w:val="0"/>
          <w:szCs w:val="24"/>
          <w:lang w:eastAsia="zh-CN"/>
        </w:rPr>
      </w:pPr>
      <w:r w:rsidRPr="00441A8B">
        <w:rPr>
          <w:rFonts w:ascii="CIDFont+F3" w:eastAsia="Times New Roman" w:hAnsi="CIDFont+F3" w:cs="Times New Roman"/>
          <w:kern w:val="0"/>
          <w:szCs w:val="24"/>
          <w:lang w:eastAsia="zh-CN"/>
        </w:rPr>
        <w:sym w:font="Symbol" w:char="F02D"/>
      </w:r>
      <w:r w:rsidRPr="00441A8B">
        <w:rPr>
          <w:rFonts w:ascii="CIDFont+F3" w:eastAsia="Times New Roman" w:hAnsi="CIDFont+F3" w:cs="Times New Roman"/>
          <w:kern w:val="0"/>
          <w:szCs w:val="24"/>
          <w:lang w:eastAsia="zh-CN"/>
        </w:rPr>
        <w:t xml:space="preserve">  </w:t>
      </w:r>
      <w:r w:rsidRPr="00441A8B">
        <w:rPr>
          <w:rFonts w:ascii="CIDFont+F2" w:eastAsia="Times New Roman" w:hAnsi="CIDFont+F2" w:cs="Times New Roman"/>
          <w:kern w:val="0"/>
          <w:szCs w:val="24"/>
          <w:lang w:eastAsia="zh-CN"/>
        </w:rPr>
        <w:t xml:space="preserve">відомості про зворотній зв’язок; </w:t>
      </w:r>
    </w:p>
    <w:p w14:paraId="0A92DA88" w14:textId="77777777" w:rsidR="00441A8B" w:rsidRPr="00441A8B" w:rsidRDefault="00441A8B" w:rsidP="00F30E6B">
      <w:pPr>
        <w:spacing w:before="100" w:beforeAutospacing="1" w:after="100" w:afterAutospacing="1"/>
        <w:ind w:left="360"/>
        <w:jc w:val="lowKashida"/>
        <w:rPr>
          <w:rFonts w:ascii="Times New Roman" w:eastAsia="Times New Roman" w:hAnsi="Times New Roman" w:cs="Times New Roman"/>
          <w:kern w:val="0"/>
          <w:szCs w:val="24"/>
          <w:lang w:eastAsia="zh-CN"/>
        </w:rPr>
      </w:pPr>
      <w:r w:rsidRPr="00441A8B">
        <w:rPr>
          <w:rFonts w:ascii="CIDFont+F3" w:eastAsia="Times New Roman" w:hAnsi="CIDFont+F3" w:cs="Times New Roman"/>
          <w:kern w:val="0"/>
          <w:szCs w:val="24"/>
          <w:lang w:eastAsia="zh-CN"/>
        </w:rPr>
        <w:sym w:font="Symbol" w:char="F02D"/>
      </w:r>
      <w:r w:rsidRPr="00441A8B">
        <w:rPr>
          <w:rFonts w:ascii="CIDFont+F3" w:eastAsia="Times New Roman" w:hAnsi="CIDFont+F3" w:cs="Times New Roman"/>
          <w:kern w:val="0"/>
          <w:szCs w:val="24"/>
          <w:lang w:eastAsia="zh-CN"/>
        </w:rPr>
        <w:t xml:space="preserve">  </w:t>
      </w:r>
      <w:r w:rsidRPr="00441A8B">
        <w:rPr>
          <w:rFonts w:ascii="CIDFont+F2" w:eastAsia="Times New Roman" w:hAnsi="CIDFont+F2" w:cs="Times New Roman"/>
          <w:kern w:val="0"/>
          <w:szCs w:val="24"/>
          <w:lang w:eastAsia="zh-CN"/>
        </w:rPr>
        <w:t xml:space="preserve">дата та підпис заявника (якщо колективне – заявниками). </w:t>
      </w:r>
    </w:p>
    <w:p w14:paraId="40557C26" w14:textId="256C20C5" w:rsidR="00441A8B" w:rsidRPr="00441A8B" w:rsidRDefault="00441A8B" w:rsidP="00F30E6B">
      <w:pPr>
        <w:spacing w:before="100" w:beforeAutospacing="1" w:after="100" w:afterAutospacing="1"/>
        <w:ind w:left="108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При поданні звернення/скарги/претензії в електронному вигляді застосування електронного цифрового підпису не вимагається, але таке звернення повинно мати вигляд скан-копії та/або фотокопії, також має бути зазначена електронна адреса або відомості про інші засоби зв’язку зі споживачем. </w:t>
      </w:r>
    </w:p>
    <w:p w14:paraId="2A8899E5"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Письмове звернення без зазначення адреси, не підписане автором, а також таке, з якого неможливо встановити авторство, визнається анонімним і розгляду не підлягає. </w:t>
      </w:r>
    </w:p>
    <w:p w14:paraId="5584A2BC"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До звернення/скарги/претензії споживач має додати наявні оригінали рішень або копії рішень, які приймалися за його зверненням/скаргою/претензією раніше, а також за наявності інші документи, необхідні для розгляду звернення/скарги/претензії, які після його (її) розгляду повертаються Споживачу. </w:t>
      </w:r>
    </w:p>
    <w:p w14:paraId="5C63D725"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Якщо звернення/скарга/претензія не містить даних, необхідних для прийняття обґрунтованого рішення, Постачальник може у строк не більше 3 календарних днів звернутися до споживача за додатковою інформацією, яка необхідна йому для повного та об’єктивного розгляду звернення/скарги/претензії. </w:t>
      </w:r>
    </w:p>
    <w:p w14:paraId="7D417FE7" w14:textId="54E45B35"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У разі ненадання Споживачем необхідної інформації (документів), пояснень щодо обставин, зазначених у зверненні/скарзі/претензії, Постачальник має надати споживачу роз’яснення (відповідь) виходячи з наявної у нього інформації. Ненадання споживачем додаткової інформації не є підставою для відмови Постачальником у розгляді звернення/скарги/претензії</w:t>
      </w:r>
      <w:r>
        <w:rPr>
          <w:rFonts w:ascii="CIDFont+F2" w:eastAsia="Times New Roman" w:hAnsi="CIDFont+F2" w:cs="Times New Roman"/>
          <w:kern w:val="0"/>
          <w:szCs w:val="24"/>
          <w:lang w:eastAsia="zh-CN"/>
        </w:rPr>
        <w:t>.</w:t>
      </w:r>
    </w:p>
    <w:p w14:paraId="54D4BC79"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Скарга може бути подана споживачем протягом 1 року з моменту прийняття рішення Постачальником, що оскаржується, але не пізніше 1 місяця, починаючи з дня, наступного за днем ознайомлення або отримання споживачем цього рішення. Постачальник має право не розглядати скаргу, подану з порушенням зазначеного строку. Пропущений споживачем з </w:t>
      </w:r>
      <w:r w:rsidRPr="00441A8B">
        <w:rPr>
          <w:rFonts w:ascii="CIDFont+F2" w:eastAsia="Times New Roman" w:hAnsi="CIDFont+F2" w:cs="Times New Roman"/>
          <w:kern w:val="0"/>
          <w:szCs w:val="24"/>
          <w:lang w:eastAsia="zh-CN"/>
        </w:rPr>
        <w:lastRenderedPageBreak/>
        <w:t xml:space="preserve">поважної причини строк може бути поновлений посадовою особою Постачальника, яка згідно з посадовими обов’язками має повноваження приймати такі рішення. </w:t>
      </w:r>
    </w:p>
    <w:p w14:paraId="7F8A4BDC" w14:textId="60DA00F2"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1" w:eastAsia="Times New Roman" w:hAnsi="CIDFont+F1" w:cs="Times New Roman"/>
          <w:kern w:val="0"/>
          <w:szCs w:val="24"/>
          <w:lang w:eastAsia="zh-CN"/>
        </w:rPr>
        <w:t xml:space="preserve">4. Способи надання звернень/скарг/претензій на адресу Постачальника </w:t>
      </w:r>
      <w:r w:rsidRPr="00441A8B">
        <w:rPr>
          <w:rFonts w:ascii="CIDFont+F2" w:eastAsia="Times New Roman" w:hAnsi="CIDFont+F2" w:cs="Times New Roman"/>
          <w:kern w:val="0"/>
          <w:szCs w:val="24"/>
          <w:lang w:eastAsia="zh-CN"/>
        </w:rPr>
        <w:t xml:space="preserve">Звернення/скарги/претензії можуть бути подані окремою особою (індивідуальне) або групою осіб (колективне) наступним чином: </w:t>
      </w:r>
    </w:p>
    <w:p w14:paraId="778D3686"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1" w:eastAsia="Times New Roman" w:hAnsi="CIDFont+F1" w:cs="Times New Roman"/>
          <w:b/>
          <w:bCs/>
          <w:kern w:val="0"/>
          <w:szCs w:val="24"/>
          <w:lang w:eastAsia="zh-CN"/>
        </w:rPr>
        <w:t>усно</w:t>
      </w:r>
      <w:r w:rsidRPr="00441A8B">
        <w:rPr>
          <w:rFonts w:ascii="CIDFont+F1" w:eastAsia="Times New Roman" w:hAnsi="CIDFont+F1" w:cs="Times New Roman"/>
          <w:kern w:val="0"/>
          <w:szCs w:val="24"/>
          <w:lang w:eastAsia="zh-CN"/>
        </w:rPr>
        <w:t xml:space="preserve"> </w:t>
      </w:r>
      <w:r w:rsidRPr="00441A8B">
        <w:rPr>
          <w:rFonts w:ascii="CIDFont+F2" w:eastAsia="Times New Roman" w:hAnsi="CIDFont+F2" w:cs="Times New Roman"/>
          <w:kern w:val="0"/>
          <w:szCs w:val="24"/>
          <w:lang w:eastAsia="zh-CN"/>
        </w:rPr>
        <w:t xml:space="preserve">- за допомогою телефону або під час особистого прийому посадовими особами та/або іншими відповідальними особами Постачальника, які згідно своїх посадових обов’язків наділені відповідними повноваженнями, та реєструються в установленому порядку. Якщо вирішити порушені в усному зверненні питання безпосередньо на особистому прийомі неможливо, вони розглядаються у тому ж порядку, що й письмове звернення. Результати розгляду повідомляються письмово, або усно за вибором споживача. </w:t>
      </w:r>
    </w:p>
    <w:p w14:paraId="7F71A7A4"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1" w:eastAsia="Times New Roman" w:hAnsi="CIDFont+F1" w:cs="Times New Roman"/>
          <w:b/>
          <w:bCs/>
          <w:kern w:val="0"/>
          <w:szCs w:val="24"/>
          <w:lang w:eastAsia="zh-CN"/>
        </w:rPr>
        <w:t>письмово</w:t>
      </w:r>
      <w:r w:rsidRPr="00441A8B">
        <w:rPr>
          <w:rFonts w:ascii="CIDFont+F1" w:eastAsia="Times New Roman" w:hAnsi="CIDFont+F1" w:cs="Times New Roman"/>
          <w:kern w:val="0"/>
          <w:szCs w:val="24"/>
          <w:lang w:eastAsia="zh-CN"/>
        </w:rPr>
        <w:t xml:space="preserve"> </w:t>
      </w:r>
      <w:r w:rsidRPr="00441A8B">
        <w:rPr>
          <w:rFonts w:ascii="CIDFont+F2" w:eastAsia="Times New Roman" w:hAnsi="CIDFont+F2" w:cs="Times New Roman"/>
          <w:kern w:val="0"/>
          <w:szCs w:val="24"/>
          <w:lang w:eastAsia="zh-CN"/>
        </w:rPr>
        <w:t xml:space="preserve">- за допомогою поштового зв’язку, особисто споживачем або через уповноважену особу, повноваження якої оформлені відповідно до вимог чинного законодавства. Письмове звернення/скарга/претензія також може бути надіслане з використанням засобів електронного зв’язку (див. форма подання звернення/скарги/претензії). </w:t>
      </w:r>
    </w:p>
    <w:p w14:paraId="46392D3F"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Звернення/скарга/претензія може бути подане шляхом: </w:t>
      </w:r>
    </w:p>
    <w:p w14:paraId="2EFE955D" w14:textId="2B8EB998" w:rsidR="00441A8B" w:rsidRPr="005D2DCB" w:rsidRDefault="00441A8B" w:rsidP="00F30E6B">
      <w:pPr>
        <w:numPr>
          <w:ilvl w:val="0"/>
          <w:numId w:val="2"/>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надсилання за допомогою засобів поштового зв’язку на адресу Постачальника:</w:t>
      </w:r>
      <w:r w:rsidRPr="00F30E6B">
        <w:rPr>
          <w:rFonts w:ascii="CIDFont+F2" w:eastAsia="Times New Roman" w:hAnsi="CIDFont+F2" w:cs="Times New Roman"/>
          <w:kern w:val="0"/>
          <w:szCs w:val="24"/>
          <w:lang w:eastAsia="zh-CN"/>
        </w:rPr>
        <w:t xml:space="preserve"> </w:t>
      </w:r>
      <w:r w:rsidR="00F30E6B" w:rsidRPr="00F30E6B">
        <w:rPr>
          <w:rFonts w:ascii="CIDFont+F2" w:eastAsia="Times New Roman" w:hAnsi="CIDFont+F2" w:cs="Times New Roman"/>
          <w:kern w:val="0"/>
          <w:szCs w:val="24"/>
          <w:lang w:eastAsia="zh-CN"/>
        </w:rPr>
        <w:t xml:space="preserve">Україна, </w:t>
      </w:r>
      <w:r w:rsidR="00F30E6B" w:rsidRPr="005D2DCB">
        <w:rPr>
          <w:rFonts w:ascii="CIDFont+F2" w:eastAsia="Times New Roman" w:hAnsi="CIDFont+F2" w:cs="Times New Roman"/>
          <w:kern w:val="0"/>
          <w:szCs w:val="24"/>
          <w:lang w:eastAsia="zh-CN"/>
        </w:rPr>
        <w:t>04052, м. Київ, вул. Глибочицька, буд. 40 літера «НП», офіс13</w:t>
      </w:r>
    </w:p>
    <w:p w14:paraId="6E9A7BD6" w14:textId="03E3F9C5" w:rsidR="00441A8B" w:rsidRPr="005D2DCB" w:rsidRDefault="00441A8B" w:rsidP="002B1A73">
      <w:pPr>
        <w:numPr>
          <w:ilvl w:val="0"/>
          <w:numId w:val="2"/>
        </w:numPr>
        <w:spacing w:before="100" w:beforeAutospacing="1" w:after="100" w:afterAutospacing="1"/>
        <w:jc w:val="lowKashida"/>
        <w:rPr>
          <w:rFonts w:ascii="Times New Roman" w:eastAsia="Times New Roman" w:hAnsi="Times New Roman" w:cs="Times New Roman"/>
          <w:kern w:val="0"/>
          <w:szCs w:val="24"/>
          <w:lang w:eastAsia="zh-CN"/>
        </w:rPr>
      </w:pPr>
      <w:r w:rsidRPr="005D2DCB">
        <w:rPr>
          <w:rFonts w:ascii="CIDFont+F2" w:eastAsia="Times New Roman" w:hAnsi="CIDFont+F2" w:cs="Times New Roman"/>
          <w:kern w:val="0"/>
          <w:szCs w:val="24"/>
          <w:lang w:eastAsia="zh-CN"/>
        </w:rPr>
        <w:t xml:space="preserve">нарочним під час відвідування Постачальника (графік роботи: Пн - </w:t>
      </w:r>
      <w:r w:rsidR="005D2DCB">
        <w:rPr>
          <w:rFonts w:ascii="CIDFont+F2" w:eastAsia="Times New Roman" w:hAnsi="CIDFont+F2" w:cs="Times New Roman"/>
          <w:kern w:val="0"/>
          <w:szCs w:val="24"/>
          <w:lang w:eastAsia="zh-CN"/>
        </w:rPr>
        <w:t>П</w:t>
      </w:r>
      <w:r w:rsidRPr="005D2DCB">
        <w:rPr>
          <w:rFonts w:ascii="CIDFont+F2" w:eastAsia="Times New Roman" w:hAnsi="CIDFont+F2" w:cs="Times New Roman"/>
          <w:kern w:val="0"/>
          <w:szCs w:val="24"/>
          <w:lang w:eastAsia="zh-CN"/>
        </w:rPr>
        <w:t>т: з 0</w:t>
      </w:r>
      <w:r w:rsidR="005D2DCB" w:rsidRPr="005D2DCB">
        <w:rPr>
          <w:rFonts w:ascii="CIDFont+F2" w:eastAsia="Times New Roman" w:hAnsi="CIDFont+F2" w:cs="Times New Roman"/>
          <w:kern w:val="0"/>
          <w:szCs w:val="24"/>
          <w:lang w:eastAsia="zh-CN"/>
        </w:rPr>
        <w:t>9</w:t>
      </w:r>
      <w:r w:rsidRPr="005D2DCB">
        <w:rPr>
          <w:rFonts w:ascii="CIDFont+F2" w:eastAsia="Times New Roman" w:hAnsi="CIDFont+F2" w:cs="Times New Roman"/>
          <w:kern w:val="0"/>
          <w:szCs w:val="24"/>
          <w:lang w:eastAsia="zh-CN"/>
        </w:rPr>
        <w:t>:00 до 1</w:t>
      </w:r>
      <w:r w:rsidR="005D2DCB" w:rsidRPr="005D2DCB">
        <w:rPr>
          <w:rFonts w:ascii="CIDFont+F2" w:eastAsia="Times New Roman" w:hAnsi="CIDFont+F2" w:cs="Times New Roman"/>
          <w:kern w:val="0"/>
          <w:szCs w:val="24"/>
          <w:lang w:eastAsia="zh-CN"/>
        </w:rPr>
        <w:t>8</w:t>
      </w:r>
      <w:r w:rsidRPr="005D2DCB">
        <w:rPr>
          <w:rFonts w:ascii="CIDFont+F2" w:eastAsia="Times New Roman" w:hAnsi="CIDFont+F2" w:cs="Times New Roman"/>
          <w:kern w:val="0"/>
          <w:szCs w:val="24"/>
          <w:lang w:eastAsia="zh-CN"/>
        </w:rPr>
        <w:t xml:space="preserve">:00, </w:t>
      </w:r>
      <w:r w:rsidR="005D2DCB" w:rsidRPr="005D2DCB">
        <w:rPr>
          <w:rFonts w:ascii="CIDFont+F2" w:eastAsia="Times New Roman" w:hAnsi="CIDFont+F2" w:cs="Times New Roman"/>
          <w:kern w:val="0"/>
          <w:szCs w:val="24"/>
          <w:lang w:eastAsia="zh-CN"/>
        </w:rPr>
        <w:t xml:space="preserve"> </w:t>
      </w:r>
      <w:r w:rsidRPr="005D2DCB">
        <w:rPr>
          <w:rFonts w:ascii="CIDFont+F2" w:eastAsia="Times New Roman" w:hAnsi="CIDFont+F2" w:cs="Times New Roman"/>
          <w:kern w:val="0"/>
          <w:szCs w:val="24"/>
          <w:lang w:eastAsia="zh-CN"/>
        </w:rPr>
        <w:t>Пт: з 0</w:t>
      </w:r>
      <w:r w:rsidR="005D2DCB" w:rsidRPr="005D2DCB">
        <w:rPr>
          <w:rFonts w:ascii="CIDFont+F2" w:eastAsia="Times New Roman" w:hAnsi="CIDFont+F2" w:cs="Times New Roman"/>
          <w:kern w:val="0"/>
          <w:szCs w:val="24"/>
          <w:lang w:eastAsia="zh-CN"/>
        </w:rPr>
        <w:t>9</w:t>
      </w:r>
      <w:r w:rsidRPr="005D2DCB">
        <w:rPr>
          <w:rFonts w:ascii="CIDFont+F2" w:eastAsia="Times New Roman" w:hAnsi="CIDFont+F2" w:cs="Times New Roman"/>
          <w:kern w:val="0"/>
          <w:szCs w:val="24"/>
          <w:lang w:eastAsia="zh-CN"/>
        </w:rPr>
        <w:t xml:space="preserve">:00 до </w:t>
      </w:r>
      <w:r w:rsidR="005D2DCB" w:rsidRPr="005D2DCB">
        <w:rPr>
          <w:rFonts w:ascii="CIDFont+F2" w:eastAsia="Times New Roman" w:hAnsi="CIDFont+F2" w:cs="Times New Roman"/>
          <w:kern w:val="0"/>
          <w:szCs w:val="24"/>
          <w:lang w:eastAsia="zh-CN"/>
        </w:rPr>
        <w:t>18</w:t>
      </w:r>
      <w:r w:rsidRPr="005D2DCB">
        <w:rPr>
          <w:rFonts w:ascii="CIDFont+F2" w:eastAsia="Times New Roman" w:hAnsi="CIDFont+F2" w:cs="Times New Roman"/>
          <w:kern w:val="0"/>
          <w:szCs w:val="24"/>
          <w:lang w:eastAsia="zh-CN"/>
        </w:rPr>
        <w:t>:</w:t>
      </w:r>
      <w:r w:rsidR="005D2DCB" w:rsidRPr="005D2DCB">
        <w:rPr>
          <w:rFonts w:ascii="CIDFont+F2" w:eastAsia="Times New Roman" w:hAnsi="CIDFont+F2" w:cs="Times New Roman"/>
          <w:kern w:val="0"/>
          <w:szCs w:val="24"/>
          <w:lang w:eastAsia="zh-CN"/>
        </w:rPr>
        <w:t>00</w:t>
      </w:r>
      <w:r w:rsidRPr="005D2DCB">
        <w:rPr>
          <w:rFonts w:ascii="CIDFont+F2" w:eastAsia="Times New Roman" w:hAnsi="CIDFont+F2" w:cs="Times New Roman"/>
          <w:kern w:val="0"/>
          <w:szCs w:val="24"/>
          <w:lang w:eastAsia="zh-CN"/>
        </w:rPr>
        <w:t xml:space="preserve">, Сб - Нд: вихідні); </w:t>
      </w:r>
    </w:p>
    <w:p w14:paraId="378DA36C" w14:textId="3E955028" w:rsidR="00441A8B" w:rsidRPr="00441A8B" w:rsidRDefault="00441A8B" w:rsidP="00F30E6B">
      <w:pPr>
        <w:numPr>
          <w:ilvl w:val="0"/>
          <w:numId w:val="2"/>
        </w:numPr>
        <w:spacing w:before="100" w:beforeAutospacing="1" w:after="100" w:afterAutospacing="1"/>
        <w:jc w:val="lowKashida"/>
        <w:rPr>
          <w:rFonts w:ascii="Times New Roman" w:eastAsia="Times New Roman" w:hAnsi="Times New Roman" w:cs="Times New Roman"/>
          <w:kern w:val="0"/>
          <w:szCs w:val="24"/>
          <w:lang w:eastAsia="zh-CN"/>
        </w:rPr>
      </w:pPr>
      <w:r w:rsidRPr="005D2DCB">
        <w:rPr>
          <w:rFonts w:ascii="CIDFont+F2" w:eastAsia="Times New Roman" w:hAnsi="CIDFont+F2" w:cs="Times New Roman"/>
          <w:kern w:val="0"/>
          <w:szCs w:val="24"/>
          <w:lang w:eastAsia="zh-CN"/>
        </w:rPr>
        <w:t>надсилання з використанням мережі Інтернет, засобів електронного</w:t>
      </w:r>
      <w:r w:rsidRPr="00441A8B">
        <w:rPr>
          <w:rFonts w:ascii="CIDFont+F2" w:eastAsia="Times New Roman" w:hAnsi="CIDFont+F2" w:cs="Times New Roman"/>
          <w:kern w:val="0"/>
          <w:szCs w:val="24"/>
          <w:lang w:eastAsia="zh-CN"/>
        </w:rPr>
        <w:t xml:space="preserve"> зв’язку </w:t>
      </w:r>
    </w:p>
    <w:p w14:paraId="4FC3489D" w14:textId="77777777" w:rsidR="00441A8B" w:rsidRPr="00441A8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(електронне звернення) на визначену електронну адресу Постачальника </w:t>
      </w:r>
    </w:p>
    <w:p w14:paraId="11C59BD6" w14:textId="71D3858A" w:rsidR="00441A8B" w:rsidRPr="00441A8B" w:rsidRDefault="00F30E6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F30E6B">
        <w:rPr>
          <w:rFonts w:ascii="CIDFont+F2" w:eastAsia="Times New Roman" w:hAnsi="CIDFont+F2" w:cs="Times New Roman"/>
          <w:color w:val="0260BF"/>
          <w:kern w:val="0"/>
          <w:szCs w:val="24"/>
          <w:lang w:eastAsia="zh-CN"/>
        </w:rPr>
        <w:t>office@ees.group</w:t>
      </w:r>
      <w:r w:rsidR="00441A8B" w:rsidRPr="00441A8B">
        <w:rPr>
          <w:rFonts w:ascii="CIDFont+F2" w:eastAsia="Times New Roman" w:hAnsi="CIDFont+F2" w:cs="Times New Roman"/>
          <w:color w:val="0260BF"/>
          <w:kern w:val="0"/>
          <w:szCs w:val="24"/>
          <w:lang w:eastAsia="zh-CN"/>
        </w:rPr>
        <w:t xml:space="preserve"> </w:t>
      </w:r>
      <w:r w:rsidR="00441A8B" w:rsidRPr="00441A8B">
        <w:rPr>
          <w:rFonts w:ascii="CIDFont+F2" w:eastAsia="Times New Roman" w:hAnsi="CIDFont+F2" w:cs="Times New Roman"/>
          <w:kern w:val="0"/>
          <w:szCs w:val="24"/>
          <w:lang w:eastAsia="zh-CN"/>
        </w:rPr>
        <w:t xml:space="preserve">; </w:t>
      </w:r>
    </w:p>
    <w:p w14:paraId="0A119BE0" w14:textId="52989340" w:rsidR="00F30E6B" w:rsidRPr="00F30E6B" w:rsidRDefault="00441A8B" w:rsidP="00F30E6B">
      <w:pPr>
        <w:numPr>
          <w:ilvl w:val="0"/>
          <w:numId w:val="2"/>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за</w:t>
      </w:r>
      <w:r w:rsidR="00F30E6B">
        <w:rPr>
          <w:rFonts w:ascii="CIDFont+F2" w:eastAsia="Times New Roman" w:hAnsi="CIDFont+F2" w:cs="Times New Roman"/>
          <w:kern w:val="0"/>
          <w:szCs w:val="24"/>
          <w:lang w:eastAsia="zh-CN"/>
        </w:rPr>
        <w:t xml:space="preserve"> контакт</w:t>
      </w:r>
      <w:r w:rsidR="00F30E6B">
        <w:rPr>
          <w:rFonts w:ascii="CIDFont+F2" w:eastAsia="Times New Roman" w:hAnsi="CIDFont+F2" w:cs="Times New Roman"/>
          <w:kern w:val="0"/>
          <w:szCs w:val="24"/>
          <w:lang w:val="uk-UA" w:eastAsia="zh-CN"/>
        </w:rPr>
        <w:t>ним</w:t>
      </w:r>
      <w:r w:rsidRPr="00441A8B">
        <w:rPr>
          <w:rFonts w:ascii="CIDFont+F2" w:eastAsia="Times New Roman" w:hAnsi="CIDFont+F2" w:cs="Times New Roman"/>
          <w:kern w:val="0"/>
          <w:szCs w:val="24"/>
          <w:lang w:eastAsia="zh-CN"/>
        </w:rPr>
        <w:t xml:space="preserve"> номером телефону</w:t>
      </w:r>
      <w:r w:rsidR="00F30E6B">
        <w:rPr>
          <w:rFonts w:ascii="CIDFont+F2" w:eastAsia="Times New Roman" w:hAnsi="CIDFont+F2" w:cs="Times New Roman"/>
          <w:kern w:val="0"/>
          <w:szCs w:val="24"/>
          <w:lang w:eastAsia="zh-CN"/>
        </w:rPr>
        <w:t xml:space="preserve"> відповідальної особи</w:t>
      </w:r>
      <w:r w:rsidRPr="00441A8B">
        <w:rPr>
          <w:rFonts w:ascii="CIDFont+F2" w:eastAsia="Times New Roman" w:hAnsi="CIDFont+F2" w:cs="Times New Roman"/>
          <w:kern w:val="0"/>
          <w:szCs w:val="24"/>
          <w:lang w:eastAsia="zh-CN"/>
        </w:rPr>
        <w:t xml:space="preserve">: </w:t>
      </w:r>
      <w:r w:rsidR="00F30E6B">
        <w:t>+380 666-555-800</w:t>
      </w:r>
      <w:r w:rsidR="00F30E6B" w:rsidRPr="00441A8B">
        <w:rPr>
          <w:rFonts w:ascii="CIDFont+F2" w:eastAsia="Times New Roman" w:hAnsi="CIDFont+F2" w:cs="Times New Roman"/>
          <w:kern w:val="0"/>
          <w:szCs w:val="24"/>
          <w:lang w:eastAsia="zh-CN"/>
        </w:rPr>
        <w:t xml:space="preserve"> </w:t>
      </w:r>
    </w:p>
    <w:p w14:paraId="35A005EE"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1" w:eastAsia="Times New Roman" w:hAnsi="CIDFont+F1" w:cs="Times New Roman"/>
          <w:kern w:val="0"/>
          <w:szCs w:val="24"/>
          <w:lang w:eastAsia="zh-CN"/>
        </w:rPr>
        <w:t xml:space="preserve">5. Реєстрація звернень/скарг/претензій </w:t>
      </w:r>
    </w:p>
    <w:p w14:paraId="57104BB5"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Постачальник, отримавши від споживача звернення/скаргу/претензію, має її зареєструвати та розглянути відповідно до порядку, визначеного п. 8.3.7. Правил роздрібного ринку електричної енергії (Постанова No 312 від 14.03.2018) </w:t>
      </w:r>
    </w:p>
    <w:p w14:paraId="27354D33" w14:textId="77777777" w:rsidR="00441A8B" w:rsidRPr="00441A8B" w:rsidRDefault="00441A8B" w:rsidP="00F30E6B">
      <w:p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Усі звернення/скарги/претензії реєструються Постачальником згідно з організованим порядком реєстрації звернень споживачів як отримані: </w:t>
      </w:r>
    </w:p>
    <w:p w14:paraId="42DF6D53" w14:textId="7316C7A2" w:rsidR="00441A8B" w:rsidRPr="00441A8B" w:rsidRDefault="00441A8B" w:rsidP="00F30E6B">
      <w:pPr>
        <w:numPr>
          <w:ilvl w:val="0"/>
          <w:numId w:val="3"/>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якщо відповідне звернення/скарга/претензія подано в усній формі (засобами телефонного зв’язку або в офісі Постачальника) – у день його отримання; </w:t>
      </w:r>
    </w:p>
    <w:p w14:paraId="1071F427" w14:textId="26E85526" w:rsidR="00441A8B" w:rsidRPr="00441A8B" w:rsidRDefault="00441A8B" w:rsidP="00F30E6B">
      <w:pPr>
        <w:numPr>
          <w:ilvl w:val="0"/>
          <w:numId w:val="3"/>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у робочий день отримання звернення/скарги/претензії - якщо відповідне звернення/скарга/претензія подано у письмовій формі (у тому числі електронною</w:t>
      </w:r>
      <w:r w:rsidR="00F30E6B">
        <w:rPr>
          <w:rFonts w:ascii="CIDFont+F2" w:eastAsia="Times New Roman" w:hAnsi="CIDFont+F2" w:cs="Times New Roman"/>
          <w:kern w:val="0"/>
          <w:szCs w:val="24"/>
          <w:lang w:eastAsia="zh-CN"/>
        </w:rPr>
        <w:t xml:space="preserve"> </w:t>
      </w:r>
      <w:r w:rsidRPr="00441A8B">
        <w:rPr>
          <w:rFonts w:ascii="CIDFont+F2" w:eastAsia="Times New Roman" w:hAnsi="CIDFont+F2" w:cs="Times New Roman"/>
          <w:kern w:val="0"/>
          <w:szCs w:val="24"/>
          <w:lang w:eastAsia="zh-CN"/>
        </w:rPr>
        <w:t xml:space="preserve">поштою) та отримане Постачальником за 1 годину до завершення робочого дня. Якщо звернення/скарга/претензія отримані менше ніж за 1 годину до закінчення – не пізніше наступного робочого дня. </w:t>
      </w:r>
    </w:p>
    <w:p w14:paraId="7EB03E53" w14:textId="502C97CE" w:rsidR="00441A8B" w:rsidRPr="00441A8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Звернення/скарги/претензії оформлені без дотримання встановлених вимог, повертаються споживачу з відповідними роз’ясненнями не пізніш як через десять </w:t>
      </w:r>
      <w:r w:rsidRPr="00441A8B">
        <w:rPr>
          <w:rFonts w:ascii="CIDFont+F2" w:eastAsia="Times New Roman" w:hAnsi="CIDFont+F2" w:cs="Times New Roman"/>
          <w:kern w:val="0"/>
          <w:szCs w:val="24"/>
          <w:lang w:eastAsia="zh-CN"/>
        </w:rPr>
        <w:lastRenderedPageBreak/>
        <w:t>днів від дня його надходження, крім випадків, передбачених частиною першою статті 7 Закону України «Про звернення громадян».</w:t>
      </w:r>
    </w:p>
    <w:p w14:paraId="4A540544" w14:textId="77777777" w:rsidR="00441A8B" w:rsidRPr="00441A8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Не підлягають розгляду та вирішенню: </w:t>
      </w:r>
    </w:p>
    <w:p w14:paraId="145AD8FF" w14:textId="7671A804" w:rsidR="00441A8B" w:rsidRPr="00441A8B" w:rsidRDefault="00441A8B" w:rsidP="00F30E6B">
      <w:pPr>
        <w:numPr>
          <w:ilvl w:val="0"/>
          <w:numId w:val="4"/>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відповідно до статті 8 Закону України «Про звернення громадян» письмове звернення </w:t>
      </w:r>
    </w:p>
    <w:p w14:paraId="7C437990" w14:textId="77777777" w:rsidR="00441A8B" w:rsidRPr="00441A8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без зазначення місця проживання, не підписане автором, а також таке, з якого </w:t>
      </w:r>
    </w:p>
    <w:p w14:paraId="439B7BBA" w14:textId="77777777" w:rsidR="00441A8B" w:rsidRPr="00441A8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неможливо встановити авторство; </w:t>
      </w:r>
    </w:p>
    <w:p w14:paraId="42DECFC3" w14:textId="40FB53A8" w:rsidR="00441A8B" w:rsidRPr="00441A8B" w:rsidRDefault="00441A8B" w:rsidP="00F30E6B">
      <w:pPr>
        <w:numPr>
          <w:ilvl w:val="0"/>
          <w:numId w:val="4"/>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повторні звернення від одного й того самого громадянина з одного й того самого питання, якщо перше вирішено по суті, про що повідомляють особі, яка подала</w:t>
      </w:r>
      <w:r w:rsidR="00F30E6B" w:rsidRPr="00F30E6B">
        <w:rPr>
          <w:rFonts w:ascii="CIDFont+F2" w:eastAsia="Times New Roman" w:hAnsi="CIDFont+F2" w:cs="Times New Roman"/>
          <w:kern w:val="0"/>
          <w:szCs w:val="24"/>
          <w:lang w:eastAsia="zh-CN"/>
        </w:rPr>
        <w:t xml:space="preserve"> </w:t>
      </w:r>
      <w:r w:rsidRPr="00441A8B">
        <w:rPr>
          <w:rFonts w:ascii="CIDFont+F2" w:eastAsia="Times New Roman" w:hAnsi="CIDFont+F2" w:cs="Times New Roman"/>
          <w:kern w:val="0"/>
          <w:szCs w:val="24"/>
          <w:lang w:eastAsia="zh-CN"/>
        </w:rPr>
        <w:t xml:space="preserve">звернення; </w:t>
      </w:r>
    </w:p>
    <w:p w14:paraId="262FF4CB" w14:textId="516B9233" w:rsidR="00441A8B" w:rsidRPr="00441A8B" w:rsidRDefault="00441A8B" w:rsidP="00F30E6B">
      <w:pPr>
        <w:numPr>
          <w:ilvl w:val="0"/>
          <w:numId w:val="4"/>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звернення, подані з порушенням термінів, визначених статтею 17 Закону України «Про звернення громадян»; </w:t>
      </w:r>
    </w:p>
    <w:p w14:paraId="52F58768" w14:textId="7685BECF" w:rsidR="00441A8B" w:rsidRPr="00441A8B" w:rsidRDefault="00441A8B" w:rsidP="00F30E6B">
      <w:pPr>
        <w:numPr>
          <w:ilvl w:val="0"/>
          <w:numId w:val="4"/>
        </w:numPr>
        <w:spacing w:before="100" w:beforeAutospacing="1" w:after="100" w:afterAutospacing="1"/>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звернення осіб, визнаних судом недієздатними (рішення про припинення розгляду таких звернень приймається керівництвом). </w:t>
      </w:r>
    </w:p>
    <w:p w14:paraId="30588C74" w14:textId="77777777" w:rsidR="00441A8B" w:rsidRPr="00441A8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Звернення оформлені належним чином і подані у встановленому порядку, підлягають обов’язковому прийняттю та розгляду. </w:t>
      </w:r>
    </w:p>
    <w:p w14:paraId="501118A7" w14:textId="77777777" w:rsidR="00441A8B" w:rsidRPr="00441A8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1" w:eastAsia="Times New Roman" w:hAnsi="CIDFont+F1" w:cs="Times New Roman"/>
          <w:kern w:val="0"/>
          <w:szCs w:val="24"/>
          <w:lang w:eastAsia="zh-CN"/>
        </w:rPr>
        <w:t xml:space="preserve">6. Надання повідомлень про загрозу електробезпеки </w:t>
      </w:r>
    </w:p>
    <w:p w14:paraId="6C90F1F4" w14:textId="77777777" w:rsidR="00F30E6B" w:rsidRDefault="00441A8B" w:rsidP="00F30E6B">
      <w:pPr>
        <w:spacing w:before="100" w:beforeAutospacing="1" w:after="100" w:afterAutospacing="1"/>
        <w:ind w:left="720"/>
        <w:jc w:val="lowKashida"/>
        <w:rPr>
          <w:rFonts w:ascii="Times New Roman" w:eastAsia="Times New Roman" w:hAnsi="Times New Roman" w:cs="Times New Roman"/>
          <w:kern w:val="0"/>
          <w:szCs w:val="24"/>
          <w:lang w:eastAsia="zh-CN"/>
        </w:rPr>
      </w:pPr>
      <w:r w:rsidRPr="00441A8B">
        <w:rPr>
          <w:rFonts w:ascii="CIDFont+F2" w:eastAsia="Times New Roman" w:hAnsi="CIDFont+F2" w:cs="Times New Roman"/>
          <w:kern w:val="0"/>
          <w:szCs w:val="24"/>
          <w:lang w:eastAsia="zh-CN"/>
        </w:rPr>
        <w:t xml:space="preserve">У випадку виявлення подій, які становлять загрозу електробезпеки людей, тварин або можуть призвести до системних збоїв у роботі обладнання чи аварій на виробництві необхідно перш за все самому тримати безпечну відстань від місця події, сповістити про небезпеку оточуючих, запобігти наближенню до місця аварії випадкових перехожих чи тварин. </w:t>
      </w:r>
      <w:r w:rsidR="00F30E6B">
        <w:rPr>
          <w:rFonts w:ascii="Times New Roman" w:eastAsia="Times New Roman" w:hAnsi="Times New Roman" w:cs="Times New Roman"/>
          <w:kern w:val="0"/>
          <w:szCs w:val="24"/>
          <w:lang w:eastAsia="zh-CN"/>
        </w:rPr>
        <w:t xml:space="preserve"> </w:t>
      </w:r>
    </w:p>
    <w:p w14:paraId="5D4F5B4E" w14:textId="36A5EF12" w:rsidR="003A5497" w:rsidRDefault="00441A8B" w:rsidP="00D44930">
      <w:pPr>
        <w:spacing w:before="100" w:beforeAutospacing="1" w:after="100" w:afterAutospacing="1"/>
        <w:ind w:left="720"/>
        <w:jc w:val="lowKashida"/>
        <w:rPr>
          <w:rFonts w:ascii="CIDFont+F2" w:eastAsia="Times New Roman" w:hAnsi="CIDFont+F2" w:cs="Times New Roman"/>
          <w:kern w:val="0"/>
          <w:szCs w:val="24"/>
          <w:lang w:eastAsia="zh-CN"/>
        </w:rPr>
      </w:pPr>
      <w:r w:rsidRPr="00441A8B">
        <w:rPr>
          <w:rFonts w:ascii="CIDFont+F2" w:eastAsia="Times New Roman" w:hAnsi="CIDFont+F2" w:cs="Times New Roman"/>
          <w:kern w:val="0"/>
          <w:szCs w:val="24"/>
          <w:lang w:eastAsia="zh-CN"/>
        </w:rPr>
        <w:t>Дії споживачів або свідків нещасного випадку чи аварії на об’єктах енергетики, яка становить загрозу електробезпеці – негайно надати повідомлення про загрозу електробезпеки за номерами телефонів:</w:t>
      </w:r>
      <w:r w:rsidR="00D44930">
        <w:rPr>
          <w:rFonts w:ascii="CIDFont+F2" w:eastAsia="Times New Roman" w:hAnsi="CIDFont+F2" w:cs="Times New Roman"/>
          <w:kern w:val="0"/>
          <w:szCs w:val="24"/>
          <w:lang w:eastAsia="zh-CN"/>
        </w:rPr>
        <w:t xml:space="preserve"> </w:t>
      </w:r>
      <w:r w:rsidR="00F30E6B" w:rsidRPr="00441A8B">
        <w:rPr>
          <w:rFonts w:ascii="CIDFont+F2" w:eastAsia="Times New Roman" w:hAnsi="CIDFont+F2" w:cs="Times New Roman"/>
          <w:kern w:val="0"/>
          <w:szCs w:val="24"/>
          <w:lang w:eastAsia="zh-CN"/>
        </w:rPr>
        <w:t>за</w:t>
      </w:r>
      <w:r w:rsidR="00F30E6B">
        <w:rPr>
          <w:rFonts w:ascii="CIDFont+F2" w:eastAsia="Times New Roman" w:hAnsi="CIDFont+F2" w:cs="Times New Roman"/>
          <w:kern w:val="0"/>
          <w:szCs w:val="24"/>
          <w:lang w:eastAsia="zh-CN"/>
        </w:rPr>
        <w:t xml:space="preserve"> контакт</w:t>
      </w:r>
      <w:r w:rsidR="00F30E6B">
        <w:rPr>
          <w:rFonts w:ascii="CIDFont+F2" w:eastAsia="Times New Roman" w:hAnsi="CIDFont+F2" w:cs="Times New Roman"/>
          <w:kern w:val="0"/>
          <w:szCs w:val="24"/>
          <w:lang w:val="uk-UA" w:eastAsia="zh-CN"/>
        </w:rPr>
        <w:t>ним</w:t>
      </w:r>
      <w:r w:rsidR="00F30E6B" w:rsidRPr="00441A8B">
        <w:rPr>
          <w:rFonts w:ascii="CIDFont+F2" w:eastAsia="Times New Roman" w:hAnsi="CIDFont+F2" w:cs="Times New Roman"/>
          <w:kern w:val="0"/>
          <w:szCs w:val="24"/>
          <w:lang w:eastAsia="zh-CN"/>
        </w:rPr>
        <w:t xml:space="preserve"> номером телефону</w:t>
      </w:r>
      <w:r w:rsidR="00F30E6B">
        <w:rPr>
          <w:rFonts w:ascii="CIDFont+F2" w:eastAsia="Times New Roman" w:hAnsi="CIDFont+F2" w:cs="Times New Roman"/>
          <w:kern w:val="0"/>
          <w:szCs w:val="24"/>
          <w:lang w:eastAsia="zh-CN"/>
        </w:rPr>
        <w:t xml:space="preserve"> відповідальної особи</w:t>
      </w:r>
      <w:r w:rsidR="00F30E6B" w:rsidRPr="00441A8B">
        <w:rPr>
          <w:rFonts w:ascii="CIDFont+F2" w:eastAsia="Times New Roman" w:hAnsi="CIDFont+F2" w:cs="Times New Roman"/>
          <w:kern w:val="0"/>
          <w:szCs w:val="24"/>
          <w:lang w:eastAsia="zh-CN"/>
        </w:rPr>
        <w:t xml:space="preserve">: </w:t>
      </w:r>
      <w:r w:rsidR="00F30E6B">
        <w:t>+380 666-555-800</w:t>
      </w:r>
      <w:r w:rsidR="00F30E6B" w:rsidRPr="00441A8B">
        <w:rPr>
          <w:rFonts w:ascii="CIDFont+F2" w:eastAsia="Times New Roman" w:hAnsi="CIDFont+F2" w:cs="Times New Roman"/>
          <w:kern w:val="0"/>
          <w:szCs w:val="24"/>
          <w:lang w:eastAsia="zh-CN"/>
        </w:rPr>
        <w:t xml:space="preserve"> </w:t>
      </w:r>
      <w:r w:rsidR="00D44930">
        <w:rPr>
          <w:rFonts w:ascii="CIDFont+F2" w:eastAsia="Times New Roman" w:hAnsi="CIDFont+F2" w:cs="Times New Roman"/>
          <w:kern w:val="0"/>
          <w:szCs w:val="24"/>
          <w:lang w:eastAsia="zh-CN"/>
        </w:rPr>
        <w:t xml:space="preserve"> </w:t>
      </w:r>
      <w:r w:rsidR="00F30E6B" w:rsidRPr="00441A8B">
        <w:rPr>
          <w:rFonts w:ascii="CIDFont+F2" w:eastAsia="Times New Roman" w:hAnsi="CIDFont+F2" w:cs="Times New Roman"/>
          <w:kern w:val="0"/>
          <w:szCs w:val="24"/>
          <w:lang w:eastAsia="zh-CN"/>
        </w:rPr>
        <w:t xml:space="preserve">(графік роботи: Пн - Нд: з 08:00 до 20:00) тарифікація дзвінків згідно з тарифами Вашого оператора зв’язку. </w:t>
      </w:r>
      <w:r w:rsidRPr="00441A8B">
        <w:rPr>
          <w:rFonts w:ascii="CIDFont+F2" w:eastAsia="Times New Roman" w:hAnsi="CIDFont+F2" w:cs="Times New Roman"/>
          <w:kern w:val="0"/>
          <w:szCs w:val="24"/>
          <w:lang w:eastAsia="zh-CN"/>
        </w:rPr>
        <w:t xml:space="preserve">та за номерами телефонів відповідного Оператора системи розподілу. </w:t>
      </w:r>
    </w:p>
    <w:p w14:paraId="16D15351" w14:textId="77777777" w:rsidR="00D44930" w:rsidRPr="00D44930" w:rsidRDefault="00D44930" w:rsidP="00D44930">
      <w:pPr>
        <w:spacing w:before="100" w:beforeAutospacing="1" w:after="100" w:afterAutospacing="1"/>
        <w:ind w:left="720"/>
        <w:jc w:val="lowKashida"/>
        <w:rPr>
          <w:rFonts w:ascii="Times New Roman" w:eastAsia="Times New Roman" w:hAnsi="Times New Roman" w:cs="Times New Roman"/>
          <w:b/>
          <w:bCs/>
          <w:kern w:val="0"/>
          <w:szCs w:val="24"/>
          <w:lang w:eastAsia="zh-CN"/>
        </w:rPr>
      </w:pPr>
    </w:p>
    <w:p w14:paraId="173D8D89" w14:textId="1F580E08" w:rsidR="009B2644" w:rsidRDefault="00665398" w:rsidP="00665398">
      <w:pPr>
        <w:rPr>
          <w:rFonts w:ascii="Times New Roman" w:hAnsi="Times New Roman" w:cs="Times New Roman"/>
          <w:b/>
          <w:bCs/>
          <w:lang w:val="uk-UA"/>
        </w:rPr>
      </w:pPr>
      <w:r w:rsidRPr="00D44930">
        <w:rPr>
          <w:rFonts w:ascii="Times New Roman" w:hAnsi="Times New Roman" w:cs="Times New Roman"/>
          <w:b/>
          <w:bCs/>
          <w:lang w:val="uk-UA"/>
        </w:rPr>
        <w:t xml:space="preserve">Генеральний директор                                       </w:t>
      </w:r>
      <w:r w:rsidR="003A5497" w:rsidRPr="00D44930">
        <w:rPr>
          <w:rFonts w:ascii="Times New Roman" w:hAnsi="Times New Roman" w:cs="Times New Roman"/>
          <w:b/>
          <w:bCs/>
          <w:lang w:val="uk-UA"/>
        </w:rPr>
        <w:t xml:space="preserve">      </w:t>
      </w:r>
      <w:r w:rsidRPr="00D44930">
        <w:rPr>
          <w:rFonts w:ascii="Times New Roman" w:hAnsi="Times New Roman" w:cs="Times New Roman"/>
          <w:b/>
          <w:bCs/>
          <w:lang w:val="uk-UA"/>
        </w:rPr>
        <w:t xml:space="preserve">                             Олег </w:t>
      </w:r>
      <w:r w:rsidR="00F30E6B" w:rsidRPr="00D44930">
        <w:rPr>
          <w:rFonts w:ascii="Times New Roman" w:hAnsi="Times New Roman" w:cs="Times New Roman"/>
          <w:b/>
          <w:bCs/>
          <w:lang w:val="uk-UA"/>
        </w:rPr>
        <w:t>ПЛАТКОВ</w:t>
      </w:r>
    </w:p>
    <w:p w14:paraId="101F1CAE" w14:textId="77777777" w:rsidR="009B2644" w:rsidRDefault="009B2644">
      <w:pPr>
        <w:rPr>
          <w:rFonts w:ascii="Times New Roman" w:hAnsi="Times New Roman" w:cs="Times New Roman"/>
          <w:b/>
          <w:bCs/>
          <w:lang w:val="uk-UA"/>
        </w:rPr>
      </w:pPr>
      <w:r>
        <w:rPr>
          <w:rFonts w:ascii="Times New Roman" w:hAnsi="Times New Roman" w:cs="Times New Roman"/>
          <w:b/>
          <w:bCs/>
          <w:lang w:val="uk-UA"/>
        </w:rPr>
        <w:br w:type="page"/>
      </w:r>
    </w:p>
    <w:p w14:paraId="149BF589" w14:textId="27D3596F" w:rsidR="009B2644" w:rsidRDefault="009B2644" w:rsidP="009B2644">
      <w:pPr>
        <w:spacing w:before="120"/>
        <w:jc w:val="right"/>
        <w:rPr>
          <w:rFonts w:ascii="Times New Roman" w:eastAsia="Times New Roman" w:hAnsi="Times New Roman" w:cs="Times New Roman"/>
          <w:szCs w:val="24"/>
          <w:lang w:val="uk-UA" w:eastAsia="zh-CN"/>
        </w:rPr>
      </w:pPr>
      <w:r w:rsidRPr="00F3761B">
        <w:rPr>
          <w:rFonts w:ascii="Times New Roman" w:eastAsia="Times New Roman" w:hAnsi="Times New Roman" w:cs="Times New Roman"/>
          <w:szCs w:val="24"/>
          <w:lang w:val="uk-UA" w:eastAsia="zh-CN"/>
        </w:rPr>
        <w:lastRenderedPageBreak/>
        <w:t>Додат</w:t>
      </w:r>
      <w:r>
        <w:rPr>
          <w:rFonts w:ascii="Times New Roman" w:eastAsia="Times New Roman" w:hAnsi="Times New Roman" w:cs="Times New Roman"/>
          <w:szCs w:val="24"/>
          <w:lang w:val="uk-UA" w:eastAsia="zh-CN"/>
        </w:rPr>
        <w:t>ок</w:t>
      </w:r>
      <w:r>
        <w:rPr>
          <w:rFonts w:ascii="Times New Roman" w:eastAsia="Times New Roman" w:hAnsi="Times New Roman" w:cs="Times New Roman"/>
          <w:szCs w:val="24"/>
          <w:lang w:val="uk-UA" w:eastAsia="zh-CN"/>
        </w:rPr>
        <w:t xml:space="preserve"> 1</w:t>
      </w:r>
    </w:p>
    <w:p w14:paraId="3E2756B2" w14:textId="77777777" w:rsidR="009B2644" w:rsidRDefault="009B2644" w:rsidP="009B2644">
      <w:pPr>
        <w:spacing w:before="120"/>
        <w:jc w:val="both"/>
        <w:rPr>
          <w:rFonts w:ascii="Times New Roman" w:eastAsia="Times New Roman" w:hAnsi="Times New Roman" w:cs="Times New Roman"/>
          <w:szCs w:val="24"/>
          <w:lang w:val="uk-UA" w:eastAsia="zh-CN"/>
        </w:rPr>
      </w:pPr>
    </w:p>
    <w:p w14:paraId="0635C0E9" w14:textId="77777777" w:rsidR="009B2644" w:rsidRDefault="009B2644" w:rsidP="009B2644">
      <w:pPr>
        <w:spacing w:before="120"/>
        <w:ind w:firstLine="5529"/>
        <w:jc w:val="lowKashida"/>
        <w:rPr>
          <w:rFonts w:ascii="Times New Roman" w:eastAsia="Times New Roman" w:hAnsi="Times New Roman" w:cs="Times New Roman"/>
          <w:szCs w:val="24"/>
          <w:lang w:val="uk-UA" w:eastAsia="zh-CN"/>
        </w:rPr>
      </w:pPr>
      <w:r>
        <w:rPr>
          <w:rFonts w:ascii="Times New Roman" w:eastAsia="Times New Roman" w:hAnsi="Times New Roman" w:cs="Times New Roman"/>
          <w:szCs w:val="24"/>
          <w:lang w:val="uk-UA" w:eastAsia="zh-CN"/>
        </w:rPr>
        <w:t>Генеральному директору ТОВ «ЕЕС»</w:t>
      </w:r>
    </w:p>
    <w:p w14:paraId="573660BE" w14:textId="77777777" w:rsidR="009B2644" w:rsidRDefault="009B2644" w:rsidP="009B2644">
      <w:pPr>
        <w:spacing w:before="120"/>
        <w:ind w:firstLine="5529"/>
        <w:jc w:val="lowKashida"/>
        <w:rPr>
          <w:rFonts w:ascii="Times New Roman" w:eastAsia="Times New Roman" w:hAnsi="Times New Roman" w:cs="Times New Roman"/>
          <w:szCs w:val="24"/>
          <w:lang w:val="uk-UA" w:eastAsia="zh-CN"/>
        </w:rPr>
      </w:pPr>
      <w:proofErr w:type="spellStart"/>
      <w:r>
        <w:rPr>
          <w:rFonts w:ascii="Times New Roman" w:eastAsia="Times New Roman" w:hAnsi="Times New Roman" w:cs="Times New Roman"/>
          <w:szCs w:val="24"/>
          <w:lang w:val="uk-UA" w:eastAsia="zh-CN"/>
        </w:rPr>
        <w:t>Платкову</w:t>
      </w:r>
      <w:proofErr w:type="spellEnd"/>
      <w:r>
        <w:rPr>
          <w:rFonts w:ascii="Times New Roman" w:eastAsia="Times New Roman" w:hAnsi="Times New Roman" w:cs="Times New Roman"/>
          <w:szCs w:val="24"/>
          <w:lang w:val="uk-UA" w:eastAsia="zh-CN"/>
        </w:rPr>
        <w:t xml:space="preserve"> О.О.</w:t>
      </w:r>
    </w:p>
    <w:p w14:paraId="5C2A3868" w14:textId="77777777" w:rsidR="009B2644" w:rsidRDefault="009B2644" w:rsidP="009B2644">
      <w:pPr>
        <w:spacing w:before="120"/>
        <w:ind w:firstLine="5529"/>
        <w:jc w:val="lowKashida"/>
        <w:rPr>
          <w:rFonts w:ascii="Times New Roman" w:eastAsia="Times New Roman" w:hAnsi="Times New Roman" w:cs="Times New Roman"/>
          <w:szCs w:val="24"/>
          <w:lang w:val="uk-UA" w:eastAsia="zh-CN"/>
        </w:rPr>
      </w:pPr>
    </w:p>
    <w:p w14:paraId="5AC2D063" w14:textId="77777777" w:rsidR="009B2644" w:rsidRDefault="009B2644" w:rsidP="009B2644">
      <w:pPr>
        <w:spacing w:before="120"/>
        <w:ind w:firstLine="5529"/>
        <w:jc w:val="lowKashida"/>
        <w:rPr>
          <w:rFonts w:ascii="Times New Roman" w:eastAsia="Times New Roman" w:hAnsi="Times New Roman" w:cs="Times New Roman"/>
          <w:szCs w:val="24"/>
          <w:lang w:val="uk-UA" w:eastAsia="zh-CN"/>
        </w:rPr>
      </w:pPr>
      <w:r>
        <w:rPr>
          <w:rFonts w:ascii="Times New Roman" w:eastAsia="Times New Roman" w:hAnsi="Times New Roman" w:cs="Times New Roman"/>
          <w:szCs w:val="24"/>
          <w:lang w:val="uk-UA" w:eastAsia="zh-CN"/>
        </w:rPr>
        <w:t>_______________________________</w:t>
      </w:r>
    </w:p>
    <w:p w14:paraId="7EC1414D" w14:textId="77777777" w:rsidR="009B2644" w:rsidRDefault="009B2644" w:rsidP="009B2644">
      <w:pPr>
        <w:spacing w:before="120"/>
        <w:ind w:left="5529"/>
        <w:jc w:val="lowKashida"/>
        <w:rPr>
          <w:rFonts w:ascii="Times New Roman" w:eastAsia="Times New Roman" w:hAnsi="Times New Roman" w:cs="Times New Roman"/>
          <w:szCs w:val="24"/>
          <w:lang w:val="uk-UA" w:eastAsia="zh-CN"/>
        </w:rPr>
      </w:pPr>
      <w:r w:rsidRPr="00F3761B">
        <w:rPr>
          <w:rFonts w:ascii="Times New Roman" w:eastAsia="Times New Roman" w:hAnsi="Times New Roman" w:cs="Times New Roman"/>
          <w:szCs w:val="24"/>
          <w:lang w:val="uk-UA" w:eastAsia="zh-CN"/>
        </w:rPr>
        <w:t xml:space="preserve">прізвище, ім'я, по батькові, місце проживання (у разі звернення </w:t>
      </w:r>
      <w:proofErr w:type="spellStart"/>
      <w:r w:rsidRPr="00F3761B">
        <w:rPr>
          <w:rFonts w:ascii="Times New Roman" w:eastAsia="Times New Roman" w:hAnsi="Times New Roman" w:cs="Times New Roman"/>
          <w:szCs w:val="24"/>
          <w:lang w:val="uk-UA" w:eastAsia="zh-CN"/>
        </w:rPr>
        <w:t>фізичноі</w:t>
      </w:r>
      <w:proofErr w:type="spellEnd"/>
      <w:r w:rsidRPr="00F3761B">
        <w:rPr>
          <w:rFonts w:ascii="Times New Roman" w:eastAsia="Times New Roman" w:hAnsi="Times New Roman" w:cs="Times New Roman"/>
          <w:szCs w:val="24"/>
          <w:lang w:val="uk-UA" w:eastAsia="zh-CN"/>
        </w:rPr>
        <w:t>̈ особи); назва, юридична адреса,</w:t>
      </w:r>
    </w:p>
    <w:p w14:paraId="56F310EC" w14:textId="77777777" w:rsidR="009B2644" w:rsidRDefault="009B2644" w:rsidP="009B2644">
      <w:pPr>
        <w:spacing w:before="120"/>
        <w:ind w:firstLine="5529"/>
        <w:jc w:val="lowKashida"/>
        <w:rPr>
          <w:rFonts w:ascii="Times New Roman" w:eastAsia="Times New Roman" w:hAnsi="Times New Roman" w:cs="Times New Roman"/>
          <w:szCs w:val="24"/>
          <w:lang w:val="uk-UA" w:eastAsia="zh-CN"/>
        </w:rPr>
      </w:pPr>
    </w:p>
    <w:p w14:paraId="45DD0194" w14:textId="77777777" w:rsidR="009B2644" w:rsidRDefault="009B2644" w:rsidP="009B2644">
      <w:pPr>
        <w:spacing w:before="120"/>
        <w:ind w:firstLine="5529"/>
        <w:jc w:val="lowKashida"/>
        <w:rPr>
          <w:rFonts w:ascii="Times New Roman" w:eastAsia="Times New Roman" w:hAnsi="Times New Roman" w:cs="Times New Roman"/>
          <w:szCs w:val="24"/>
          <w:lang w:val="uk-UA" w:eastAsia="zh-CN"/>
        </w:rPr>
      </w:pPr>
    </w:p>
    <w:p w14:paraId="4A926E6C" w14:textId="77777777" w:rsidR="009B2644" w:rsidRDefault="009B2644" w:rsidP="009B2644">
      <w:pPr>
        <w:spacing w:before="120"/>
        <w:ind w:firstLine="567"/>
        <w:jc w:val="center"/>
        <w:rPr>
          <w:rFonts w:ascii="Times New Roman" w:eastAsia="Times New Roman" w:hAnsi="Times New Roman" w:cs="Times New Roman"/>
          <w:szCs w:val="24"/>
          <w:lang w:val="uk-UA" w:eastAsia="zh-CN"/>
        </w:rPr>
      </w:pPr>
      <w:r w:rsidRPr="00B05405">
        <w:rPr>
          <w:rFonts w:ascii="Times New Roman" w:eastAsia="Times New Roman" w:hAnsi="Times New Roman" w:cs="Times New Roman"/>
          <w:b/>
          <w:bCs/>
          <w:szCs w:val="24"/>
          <w:lang w:val="uk-UA" w:eastAsia="zh-CN"/>
        </w:rPr>
        <w:t>Звернення/скарга/претензія</w:t>
      </w:r>
      <w:r>
        <w:rPr>
          <w:rFonts w:ascii="Times New Roman" w:eastAsia="Times New Roman" w:hAnsi="Times New Roman" w:cs="Times New Roman"/>
          <w:szCs w:val="24"/>
          <w:lang w:val="uk-UA" w:eastAsia="zh-CN"/>
        </w:rPr>
        <w:t xml:space="preserve"> (вибрати потрібне)</w:t>
      </w:r>
    </w:p>
    <w:p w14:paraId="6EA2EF09" w14:textId="77777777" w:rsidR="009B2644" w:rsidRDefault="009B2644" w:rsidP="009B2644">
      <w:pPr>
        <w:spacing w:before="120"/>
        <w:ind w:firstLine="567"/>
        <w:jc w:val="lowKashida"/>
        <w:rPr>
          <w:rFonts w:ascii="Times New Roman" w:eastAsia="Times New Roman" w:hAnsi="Times New Roman" w:cs="Times New Roman"/>
          <w:szCs w:val="24"/>
          <w:lang w:val="uk-UA" w:eastAsia="zh-CN"/>
        </w:rPr>
      </w:pPr>
    </w:p>
    <w:p w14:paraId="7BB9293F" w14:textId="77777777" w:rsidR="009B2644" w:rsidRDefault="009B2644" w:rsidP="009B2644">
      <w:pPr>
        <w:spacing w:before="120"/>
        <w:ind w:firstLine="567"/>
        <w:jc w:val="lowKashida"/>
        <w:rPr>
          <w:rFonts w:ascii="Times New Roman" w:eastAsia="Times New Roman" w:hAnsi="Times New Roman" w:cs="Times New Roman"/>
          <w:szCs w:val="24"/>
          <w:lang w:val="uk-UA" w:eastAsia="zh-CN"/>
        </w:rPr>
      </w:pPr>
      <w:r>
        <w:rPr>
          <w:rFonts w:ascii="Times New Roman" w:eastAsia="Times New Roman" w:hAnsi="Times New Roman" w:cs="Times New Roman"/>
          <w:szCs w:val="24"/>
          <w:lang w:val="uk-UA" w:eastAsia="zh-CN"/>
        </w:rPr>
        <w:t>В довільній формі написати  лист, з обов’язковим зазначенням:</w:t>
      </w:r>
    </w:p>
    <w:p w14:paraId="09705532" w14:textId="77777777" w:rsidR="009B2644" w:rsidRPr="00F3761B" w:rsidRDefault="009B2644" w:rsidP="009B2644">
      <w:pPr>
        <w:spacing w:before="120"/>
        <w:ind w:firstLine="567"/>
        <w:jc w:val="lowKashida"/>
        <w:rPr>
          <w:rFonts w:ascii="Times New Roman" w:eastAsia="Times New Roman" w:hAnsi="Times New Roman" w:cs="Times New Roman"/>
          <w:szCs w:val="24"/>
          <w:lang w:val="uk-UA" w:eastAsia="zh-CN"/>
        </w:rPr>
      </w:pPr>
      <w:r w:rsidRPr="00F3761B">
        <w:rPr>
          <w:rFonts w:ascii="Times New Roman" w:eastAsia="Times New Roman" w:hAnsi="Times New Roman" w:cs="Times New Roman"/>
          <w:szCs w:val="24"/>
          <w:lang w:val="uk-UA" w:eastAsia="zh-CN"/>
        </w:rPr>
        <w:sym w:font="Symbol" w:char="F02D"/>
      </w:r>
      <w:r w:rsidRPr="00F3761B">
        <w:rPr>
          <w:rFonts w:ascii="Times New Roman" w:eastAsia="Times New Roman" w:hAnsi="Times New Roman" w:cs="Times New Roman"/>
          <w:szCs w:val="24"/>
          <w:lang w:val="uk-UA" w:eastAsia="zh-CN"/>
        </w:rPr>
        <w:t xml:space="preserve">   адрес</w:t>
      </w:r>
      <w:r>
        <w:rPr>
          <w:rFonts w:ascii="Times New Roman" w:eastAsia="Times New Roman" w:hAnsi="Times New Roman" w:cs="Times New Roman"/>
          <w:szCs w:val="24"/>
          <w:lang w:val="uk-UA" w:eastAsia="zh-CN"/>
        </w:rPr>
        <w:t>и</w:t>
      </w:r>
      <w:r w:rsidRPr="00F3761B">
        <w:rPr>
          <w:rFonts w:ascii="Times New Roman" w:eastAsia="Times New Roman" w:hAnsi="Times New Roman" w:cs="Times New Roman"/>
          <w:szCs w:val="24"/>
          <w:lang w:val="uk-UA" w:eastAsia="zh-CN"/>
        </w:rPr>
        <w:t xml:space="preserve"> знаходження об'єкта; </w:t>
      </w:r>
    </w:p>
    <w:p w14:paraId="358103A8" w14:textId="77777777" w:rsidR="009B2644" w:rsidRPr="00F3761B" w:rsidRDefault="009B2644" w:rsidP="009B2644">
      <w:pPr>
        <w:spacing w:before="120"/>
        <w:ind w:firstLine="567"/>
        <w:jc w:val="lowKashida"/>
        <w:rPr>
          <w:rFonts w:ascii="Times New Roman" w:eastAsia="Times New Roman" w:hAnsi="Times New Roman" w:cs="Times New Roman"/>
          <w:szCs w:val="24"/>
          <w:lang w:val="uk-UA" w:eastAsia="zh-CN"/>
        </w:rPr>
      </w:pPr>
      <w:r w:rsidRPr="00F3761B">
        <w:rPr>
          <w:rFonts w:ascii="Times New Roman" w:eastAsia="Times New Roman" w:hAnsi="Times New Roman" w:cs="Times New Roman"/>
          <w:szCs w:val="24"/>
          <w:lang w:val="uk-UA" w:eastAsia="zh-CN"/>
        </w:rPr>
        <w:sym w:font="Symbol" w:char="F02D"/>
      </w:r>
      <w:r w:rsidRPr="00F3761B">
        <w:rPr>
          <w:rFonts w:ascii="Times New Roman" w:eastAsia="Times New Roman" w:hAnsi="Times New Roman" w:cs="Times New Roman"/>
          <w:szCs w:val="24"/>
          <w:lang w:val="uk-UA" w:eastAsia="zh-CN"/>
        </w:rPr>
        <w:t xml:space="preserve">  суть порушеного питання, </w:t>
      </w:r>
      <w:proofErr w:type="spellStart"/>
      <w:r w:rsidRPr="00F3761B">
        <w:rPr>
          <w:rFonts w:ascii="Times New Roman" w:eastAsia="Times New Roman" w:hAnsi="Times New Roman" w:cs="Times New Roman"/>
          <w:szCs w:val="24"/>
          <w:lang w:val="uk-UA" w:eastAsia="zh-CN"/>
        </w:rPr>
        <w:t>пропозиціі</w:t>
      </w:r>
      <w:proofErr w:type="spellEnd"/>
      <w:r w:rsidRPr="00F3761B">
        <w:rPr>
          <w:rFonts w:ascii="Times New Roman" w:eastAsia="Times New Roman" w:hAnsi="Times New Roman" w:cs="Times New Roman"/>
          <w:szCs w:val="24"/>
          <w:lang w:val="uk-UA" w:eastAsia="zh-CN"/>
        </w:rPr>
        <w:t xml:space="preserve">̈, зауваження, заяви чи скарги, прохання чи вимоги; </w:t>
      </w:r>
    </w:p>
    <w:p w14:paraId="3176091E" w14:textId="77777777" w:rsidR="009B2644" w:rsidRPr="00F3761B" w:rsidRDefault="009B2644" w:rsidP="009B2644">
      <w:pPr>
        <w:spacing w:before="120"/>
        <w:ind w:firstLine="567"/>
        <w:jc w:val="lowKashida"/>
        <w:rPr>
          <w:rFonts w:ascii="Times New Roman" w:eastAsia="Times New Roman" w:hAnsi="Times New Roman" w:cs="Times New Roman"/>
          <w:szCs w:val="24"/>
          <w:lang w:val="uk-UA" w:eastAsia="zh-CN"/>
        </w:rPr>
      </w:pPr>
      <w:r w:rsidRPr="00F3761B">
        <w:rPr>
          <w:rFonts w:ascii="Times New Roman" w:eastAsia="Times New Roman" w:hAnsi="Times New Roman" w:cs="Times New Roman"/>
          <w:szCs w:val="24"/>
          <w:lang w:val="uk-UA" w:eastAsia="zh-CN"/>
        </w:rPr>
        <w:sym w:font="Symbol" w:char="F02D"/>
      </w:r>
      <w:r w:rsidRPr="00F3761B">
        <w:rPr>
          <w:rFonts w:ascii="Times New Roman" w:eastAsia="Times New Roman" w:hAnsi="Times New Roman" w:cs="Times New Roman"/>
          <w:szCs w:val="24"/>
          <w:lang w:val="uk-UA" w:eastAsia="zh-CN"/>
        </w:rPr>
        <w:t xml:space="preserve">  відомості про </w:t>
      </w:r>
      <w:proofErr w:type="spellStart"/>
      <w:r w:rsidRPr="00F3761B">
        <w:rPr>
          <w:rFonts w:ascii="Times New Roman" w:eastAsia="Times New Roman" w:hAnsi="Times New Roman" w:cs="Times New Roman"/>
          <w:szCs w:val="24"/>
          <w:lang w:val="uk-UA" w:eastAsia="zh-CN"/>
        </w:rPr>
        <w:t>зворотніи</w:t>
      </w:r>
      <w:proofErr w:type="spellEnd"/>
      <w:r w:rsidRPr="00F3761B">
        <w:rPr>
          <w:rFonts w:ascii="Times New Roman" w:eastAsia="Times New Roman" w:hAnsi="Times New Roman" w:cs="Times New Roman"/>
          <w:szCs w:val="24"/>
          <w:lang w:val="uk-UA" w:eastAsia="zh-CN"/>
        </w:rPr>
        <w:t xml:space="preserve">̆ зв’язок; </w:t>
      </w:r>
    </w:p>
    <w:p w14:paraId="18488982" w14:textId="721ACCF7" w:rsidR="009B2644" w:rsidRDefault="009B2644" w:rsidP="009B2644">
      <w:pPr>
        <w:spacing w:before="120"/>
        <w:ind w:firstLine="567"/>
        <w:jc w:val="lowKashida"/>
        <w:rPr>
          <w:rFonts w:ascii="Times New Roman" w:eastAsia="Times New Roman" w:hAnsi="Times New Roman" w:cs="Times New Roman"/>
          <w:szCs w:val="24"/>
          <w:lang w:val="uk-UA" w:eastAsia="zh-CN"/>
        </w:rPr>
      </w:pPr>
    </w:p>
    <w:p w14:paraId="0936112D" w14:textId="77777777" w:rsidR="009B2644" w:rsidRDefault="009B2644" w:rsidP="009B2644">
      <w:pPr>
        <w:spacing w:before="120"/>
        <w:ind w:firstLine="567"/>
        <w:jc w:val="lowKashida"/>
        <w:rPr>
          <w:rFonts w:ascii="Times New Roman" w:eastAsia="Times New Roman" w:hAnsi="Times New Roman" w:cs="Times New Roman"/>
          <w:szCs w:val="24"/>
          <w:lang w:val="uk-UA" w:eastAsia="zh-CN"/>
        </w:rPr>
      </w:pPr>
    </w:p>
    <w:p w14:paraId="31D01040" w14:textId="77777777" w:rsidR="009B2644" w:rsidRDefault="009B2644" w:rsidP="009B2644">
      <w:pPr>
        <w:spacing w:before="120"/>
        <w:ind w:firstLine="567"/>
        <w:jc w:val="lowKashida"/>
        <w:rPr>
          <w:rFonts w:ascii="Times New Roman" w:eastAsia="Times New Roman" w:hAnsi="Times New Roman" w:cs="Times New Roman"/>
          <w:szCs w:val="24"/>
          <w:lang w:val="uk-UA" w:eastAsia="zh-CN"/>
        </w:rPr>
      </w:pPr>
    </w:p>
    <w:p w14:paraId="160C40CB" w14:textId="77777777" w:rsidR="009B2644" w:rsidRDefault="009B2644" w:rsidP="009B2644">
      <w:pPr>
        <w:spacing w:before="120"/>
        <w:ind w:firstLine="567"/>
        <w:jc w:val="lowKashida"/>
        <w:rPr>
          <w:rFonts w:ascii="Times New Roman" w:eastAsia="Times New Roman" w:hAnsi="Times New Roman" w:cs="Times New Roman"/>
          <w:szCs w:val="24"/>
          <w:lang w:val="uk-UA" w:eastAsia="zh-CN"/>
        </w:rPr>
      </w:pPr>
      <w:r>
        <w:rPr>
          <w:rFonts w:ascii="Times New Roman" w:eastAsia="Times New Roman" w:hAnsi="Times New Roman" w:cs="Times New Roman"/>
          <w:szCs w:val="24"/>
          <w:lang w:val="uk-UA" w:eastAsia="zh-CN"/>
        </w:rPr>
        <w:t>Дата</w:t>
      </w:r>
      <w:r>
        <w:rPr>
          <w:rFonts w:ascii="Times New Roman" w:eastAsia="Times New Roman" w:hAnsi="Times New Roman" w:cs="Times New Roman"/>
          <w:szCs w:val="24"/>
          <w:lang w:val="uk-UA" w:eastAsia="zh-CN"/>
        </w:rPr>
        <w:tab/>
      </w:r>
      <w:r>
        <w:rPr>
          <w:rFonts w:ascii="Times New Roman" w:eastAsia="Times New Roman" w:hAnsi="Times New Roman" w:cs="Times New Roman"/>
          <w:szCs w:val="24"/>
          <w:lang w:val="uk-UA" w:eastAsia="zh-CN"/>
        </w:rPr>
        <w:tab/>
      </w:r>
      <w:r>
        <w:rPr>
          <w:rFonts w:ascii="Times New Roman" w:eastAsia="Times New Roman" w:hAnsi="Times New Roman" w:cs="Times New Roman"/>
          <w:szCs w:val="24"/>
          <w:lang w:val="uk-UA" w:eastAsia="zh-CN"/>
        </w:rPr>
        <w:tab/>
      </w:r>
      <w:r>
        <w:rPr>
          <w:rFonts w:ascii="Times New Roman" w:eastAsia="Times New Roman" w:hAnsi="Times New Roman" w:cs="Times New Roman"/>
          <w:szCs w:val="24"/>
          <w:lang w:val="uk-UA" w:eastAsia="zh-CN"/>
        </w:rPr>
        <w:tab/>
      </w:r>
      <w:r>
        <w:rPr>
          <w:rFonts w:ascii="Times New Roman" w:eastAsia="Times New Roman" w:hAnsi="Times New Roman" w:cs="Times New Roman"/>
          <w:szCs w:val="24"/>
          <w:lang w:val="uk-UA" w:eastAsia="zh-CN"/>
        </w:rPr>
        <w:tab/>
      </w:r>
      <w:r>
        <w:rPr>
          <w:rFonts w:ascii="Times New Roman" w:eastAsia="Times New Roman" w:hAnsi="Times New Roman" w:cs="Times New Roman"/>
          <w:szCs w:val="24"/>
          <w:lang w:val="uk-UA" w:eastAsia="zh-CN"/>
        </w:rPr>
        <w:tab/>
        <w:t>П</w:t>
      </w:r>
      <w:r w:rsidRPr="00F3761B">
        <w:rPr>
          <w:rFonts w:ascii="Times New Roman" w:eastAsia="Times New Roman" w:hAnsi="Times New Roman" w:cs="Times New Roman"/>
          <w:szCs w:val="24"/>
          <w:lang w:val="uk-UA" w:eastAsia="zh-CN"/>
        </w:rPr>
        <w:t xml:space="preserve">ідпис заявника </w:t>
      </w:r>
    </w:p>
    <w:p w14:paraId="6F1E618B" w14:textId="77777777" w:rsidR="009B2644" w:rsidRPr="00F3761B" w:rsidRDefault="009B2644" w:rsidP="009B2644">
      <w:pPr>
        <w:spacing w:before="120"/>
        <w:ind w:firstLine="4820"/>
        <w:jc w:val="lowKashida"/>
        <w:rPr>
          <w:rFonts w:ascii="Times New Roman" w:eastAsia="Times New Roman" w:hAnsi="Times New Roman" w:cs="Times New Roman"/>
          <w:szCs w:val="24"/>
          <w:lang w:val="uk-UA" w:eastAsia="zh-CN"/>
        </w:rPr>
      </w:pPr>
      <w:r w:rsidRPr="00F3761B">
        <w:rPr>
          <w:rFonts w:ascii="Times New Roman" w:eastAsia="Times New Roman" w:hAnsi="Times New Roman" w:cs="Times New Roman"/>
          <w:szCs w:val="24"/>
          <w:lang w:val="uk-UA" w:eastAsia="zh-CN"/>
        </w:rPr>
        <w:t xml:space="preserve">(якщо колективне – </w:t>
      </w:r>
      <w:r>
        <w:rPr>
          <w:rFonts w:ascii="Times New Roman" w:eastAsia="Times New Roman" w:hAnsi="Times New Roman" w:cs="Times New Roman"/>
          <w:szCs w:val="24"/>
          <w:lang w:val="uk-UA" w:eastAsia="zh-CN"/>
        </w:rPr>
        <w:t xml:space="preserve">Підписи </w:t>
      </w:r>
      <w:r w:rsidRPr="00F3761B">
        <w:rPr>
          <w:rFonts w:ascii="Times New Roman" w:eastAsia="Times New Roman" w:hAnsi="Times New Roman" w:cs="Times New Roman"/>
          <w:szCs w:val="24"/>
          <w:lang w:val="uk-UA" w:eastAsia="zh-CN"/>
        </w:rPr>
        <w:t>заявник</w:t>
      </w:r>
      <w:r>
        <w:rPr>
          <w:rFonts w:ascii="Times New Roman" w:eastAsia="Times New Roman" w:hAnsi="Times New Roman" w:cs="Times New Roman"/>
          <w:szCs w:val="24"/>
          <w:lang w:val="uk-UA" w:eastAsia="zh-CN"/>
        </w:rPr>
        <w:t>ів)</w:t>
      </w:r>
    </w:p>
    <w:p w14:paraId="22AE9A09" w14:textId="77777777" w:rsidR="00665398" w:rsidRPr="00D44930" w:rsidRDefault="00665398" w:rsidP="00665398">
      <w:pPr>
        <w:rPr>
          <w:rFonts w:ascii="Times New Roman" w:hAnsi="Times New Roman" w:cs="Times New Roman"/>
          <w:b/>
          <w:bCs/>
          <w:lang w:val="uk-UA"/>
        </w:rPr>
      </w:pPr>
    </w:p>
    <w:sectPr w:rsidR="00665398" w:rsidRPr="00D44930" w:rsidSect="00E00176">
      <w:headerReference w:type="default" r:id="rId11"/>
      <w:footerReference w:type="default" r:id="rId12"/>
      <w:headerReference w:type="first" r:id="rId13"/>
      <w:footerReference w:type="first" r:id="rId14"/>
      <w:pgSz w:w="11906" w:h="16838" w:code="9"/>
      <w:pgMar w:top="720" w:right="720" w:bottom="720" w:left="1134" w:header="720"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A8593" w14:textId="77777777" w:rsidR="00A770C6" w:rsidRDefault="00A770C6" w:rsidP="00D45945">
      <w:r>
        <w:separator/>
      </w:r>
    </w:p>
  </w:endnote>
  <w:endnote w:type="continuationSeparator" w:id="0">
    <w:p w14:paraId="500CDC70" w14:textId="77777777" w:rsidR="00A770C6" w:rsidRDefault="00A770C6"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IDFont+F1">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F4E9" w14:textId="0CDBEE09" w:rsidR="0006719A" w:rsidRDefault="00B97AAD" w:rsidP="0006719A">
    <w:pPr>
      <w:pStyle w:val="aa"/>
    </w:pPr>
    <w:r>
      <w:rPr>
        <w:noProof/>
        <w:lang w:eastAsia="ru-RU"/>
      </w:rPr>
      <mc:AlternateContent>
        <mc:Choice Requires="wps">
          <w:drawing>
            <wp:anchor distT="0" distB="0" distL="114300" distR="114300" simplePos="0" relativeHeight="251665408" behindDoc="0" locked="0" layoutInCell="1" allowOverlap="1" wp14:anchorId="5EFDDFEE" wp14:editId="664502D9">
              <wp:simplePos x="0" y="0"/>
              <wp:positionH relativeFrom="page">
                <wp:align>left</wp:align>
              </wp:positionH>
              <wp:positionV relativeFrom="paragraph">
                <wp:posOffset>76200</wp:posOffset>
              </wp:positionV>
              <wp:extent cx="2570480" cy="464185"/>
              <wp:effectExtent l="0" t="0" r="1270" b="0"/>
              <wp:wrapNone/>
              <wp:docPr id="6" name="Прямоугольник 6"/>
              <wp:cNvGraphicFramePr/>
              <a:graphic xmlns:a="http://schemas.openxmlformats.org/drawingml/2006/main">
                <a:graphicData uri="http://schemas.microsoft.com/office/word/2010/wordprocessingShape">
                  <wps:wsp>
                    <wps:cNvSpPr/>
                    <wps:spPr>
                      <a:xfrm>
                        <a:off x="0" y="0"/>
                        <a:ext cx="2570480" cy="464185"/>
                      </a:xfrm>
                      <a:prstGeom prst="rect">
                        <a:avLst/>
                      </a:prstGeom>
                      <a:solidFill>
                        <a:srgbClr val="027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0CA27" w14:textId="77777777" w:rsidR="00B97AAD" w:rsidRPr="00A71B14" w:rsidRDefault="00B97AAD" w:rsidP="00B97AAD">
                          <w:pPr>
                            <w:ind w:right="270" w:firstLine="284"/>
                            <w:rPr>
                              <w:rFonts w:ascii="Times New Roman" w:hAnsi="Times New Roman" w:cs="Times New Roman"/>
                              <w:sz w:val="16"/>
                              <w:szCs w:val="16"/>
                              <w:lang w:val="uk-UA"/>
                            </w:rPr>
                          </w:pPr>
                          <w:r w:rsidRPr="00A71B14">
                            <w:rPr>
                              <w:rFonts w:ascii="Times New Roman" w:hAnsi="Times New Roman" w:cs="Times New Roman"/>
                              <w:sz w:val="16"/>
                              <w:szCs w:val="16"/>
                              <w:lang w:val="uk-UA"/>
                            </w:rPr>
                            <w:t>IBAN: UA173209400000026008111262001</w:t>
                          </w:r>
                        </w:p>
                        <w:p w14:paraId="5207EE51" w14:textId="77777777" w:rsidR="00B97AAD" w:rsidRPr="00A71B14" w:rsidRDefault="00B97AAD" w:rsidP="00B97AAD">
                          <w:pPr>
                            <w:ind w:right="270" w:firstLine="284"/>
                            <w:rPr>
                              <w:rFonts w:ascii="Times New Roman" w:hAnsi="Times New Roman" w:cs="Times New Roman"/>
                              <w:sz w:val="16"/>
                              <w:szCs w:val="16"/>
                              <w:lang w:val="uk-UA"/>
                            </w:rPr>
                          </w:pPr>
                          <w:r w:rsidRPr="00A71B14">
                            <w:rPr>
                              <w:rFonts w:ascii="Times New Roman" w:hAnsi="Times New Roman" w:cs="Times New Roman"/>
                              <w:sz w:val="16"/>
                              <w:szCs w:val="16"/>
                              <w:lang w:val="uk-UA"/>
                            </w:rPr>
                            <w:t>АТ «</w:t>
                          </w:r>
                          <w:proofErr w:type="spellStart"/>
                          <w:r w:rsidRPr="00A71B14">
                            <w:rPr>
                              <w:rFonts w:ascii="Times New Roman" w:hAnsi="Times New Roman" w:cs="Times New Roman"/>
                              <w:sz w:val="16"/>
                              <w:szCs w:val="16"/>
                              <w:lang w:val="uk-UA"/>
                            </w:rPr>
                            <w:t>Альтбанк</w:t>
                          </w:r>
                          <w:proofErr w:type="spellEnd"/>
                          <w:r w:rsidRPr="00A71B14">
                            <w:rPr>
                              <w:rFonts w:ascii="Times New Roman" w:hAnsi="Times New Roman" w:cs="Times New Roman"/>
                              <w:sz w:val="16"/>
                              <w:szCs w:val="16"/>
                              <w:lang w:val="uk-UA"/>
                            </w:rPr>
                            <w:t>», МФО 320940</w:t>
                          </w:r>
                        </w:p>
                        <w:p w14:paraId="154E8374" w14:textId="77777777" w:rsidR="00B97AAD" w:rsidRPr="00A71B14" w:rsidRDefault="00B97AAD" w:rsidP="00B97AAD">
                          <w:pPr>
                            <w:ind w:right="270" w:firstLine="284"/>
                            <w:rPr>
                              <w:rFonts w:ascii="Times New Roman" w:hAnsi="Times New Roman" w:cs="Times New Roman"/>
                              <w:sz w:val="16"/>
                              <w:szCs w:val="16"/>
                              <w:lang w:val="uk-UA"/>
                            </w:rPr>
                          </w:pPr>
                          <w:r w:rsidRPr="00A71B14">
                            <w:rPr>
                              <w:rFonts w:ascii="Times New Roman" w:hAnsi="Times New Roman" w:cs="Times New Roman"/>
                              <w:sz w:val="16"/>
                              <w:szCs w:val="16"/>
                              <w:lang w:val="uk-UA"/>
                            </w:rPr>
                            <w:t>Україна, 03037, місто Київ, вул. Вузівська, 5</w:t>
                          </w:r>
                        </w:p>
                        <w:p w14:paraId="0F427F7D" w14:textId="42AE95D4" w:rsidR="00585FAF" w:rsidRPr="00BC5645" w:rsidRDefault="00585FAF" w:rsidP="00585FAF">
                          <w:pPr>
                            <w:rPr>
                              <w:rFonts w:ascii="Times New Roman" w:hAnsi="Times New Roman"/>
                              <w:sz w:val="12"/>
                              <w:szCs w:val="1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EFDDFEE" id="Прямоугольник 6" o:spid="_x0000_s1026" style="position:absolute;left:0;text-align:left;margin-left:0;margin-top:6pt;width:202.4pt;height:36.5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" fillcolor="#027492" stroked="f" strokeweight="1pt">
              <v:textbox>
                <w:txbxContent>
                  <w:p w14:paraId="1070CA27" w14:textId="77777777" w:rsidR="00B97AAD" w:rsidRPr="00A71B14" w:rsidRDefault="00B97AAD" w:rsidP="00B97AAD">
                    <w:pPr>
                      <w:ind w:right="270" w:firstLine="284"/>
                      <w:rPr>
                        <w:rFonts w:ascii="Times New Roman" w:hAnsi="Times New Roman" w:cs="Times New Roman"/>
                        <w:sz w:val="16"/>
                        <w:szCs w:val="16"/>
                        <w:lang w:val="uk-UA"/>
                      </w:rPr>
                    </w:pPr>
                    <w:r w:rsidRPr="00A71B14">
                      <w:rPr>
                        <w:rFonts w:ascii="Times New Roman" w:hAnsi="Times New Roman" w:cs="Times New Roman"/>
                        <w:sz w:val="16"/>
                        <w:szCs w:val="16"/>
                        <w:lang w:val="uk-UA"/>
                      </w:rPr>
                      <w:t>IBAN: UA173209400000026008111262001</w:t>
                    </w:r>
                  </w:p>
                  <w:p w14:paraId="5207EE51" w14:textId="77777777" w:rsidR="00B97AAD" w:rsidRPr="00A71B14" w:rsidRDefault="00B97AAD" w:rsidP="00B97AAD">
                    <w:pPr>
                      <w:ind w:right="270" w:firstLine="284"/>
                      <w:rPr>
                        <w:rFonts w:ascii="Times New Roman" w:hAnsi="Times New Roman" w:cs="Times New Roman"/>
                        <w:sz w:val="16"/>
                        <w:szCs w:val="16"/>
                        <w:lang w:val="uk-UA"/>
                      </w:rPr>
                    </w:pPr>
                    <w:r w:rsidRPr="00A71B14">
                      <w:rPr>
                        <w:rFonts w:ascii="Times New Roman" w:hAnsi="Times New Roman" w:cs="Times New Roman"/>
                        <w:sz w:val="16"/>
                        <w:szCs w:val="16"/>
                        <w:lang w:val="uk-UA"/>
                      </w:rPr>
                      <w:t>АТ «</w:t>
                    </w:r>
                    <w:proofErr w:type="spellStart"/>
                    <w:r w:rsidRPr="00A71B14">
                      <w:rPr>
                        <w:rFonts w:ascii="Times New Roman" w:hAnsi="Times New Roman" w:cs="Times New Roman"/>
                        <w:sz w:val="16"/>
                        <w:szCs w:val="16"/>
                        <w:lang w:val="uk-UA"/>
                      </w:rPr>
                      <w:t>Альтбанк</w:t>
                    </w:r>
                    <w:proofErr w:type="spellEnd"/>
                    <w:r w:rsidRPr="00A71B14">
                      <w:rPr>
                        <w:rFonts w:ascii="Times New Roman" w:hAnsi="Times New Roman" w:cs="Times New Roman"/>
                        <w:sz w:val="16"/>
                        <w:szCs w:val="16"/>
                        <w:lang w:val="uk-UA"/>
                      </w:rPr>
                      <w:t>», МФО 320940</w:t>
                    </w:r>
                  </w:p>
                  <w:p w14:paraId="154E8374" w14:textId="77777777" w:rsidR="00B97AAD" w:rsidRPr="00A71B14" w:rsidRDefault="00B97AAD" w:rsidP="00B97AAD">
                    <w:pPr>
                      <w:ind w:right="270" w:firstLine="284"/>
                      <w:rPr>
                        <w:rFonts w:ascii="Times New Roman" w:hAnsi="Times New Roman" w:cs="Times New Roman"/>
                        <w:sz w:val="16"/>
                        <w:szCs w:val="16"/>
                        <w:lang w:val="uk-UA"/>
                      </w:rPr>
                    </w:pPr>
                    <w:r w:rsidRPr="00A71B14">
                      <w:rPr>
                        <w:rFonts w:ascii="Times New Roman" w:hAnsi="Times New Roman" w:cs="Times New Roman"/>
                        <w:sz w:val="16"/>
                        <w:szCs w:val="16"/>
                        <w:lang w:val="uk-UA"/>
                      </w:rPr>
                      <w:t>Україна, 03037, місто Київ, вул. Вузівська, 5</w:t>
                    </w:r>
                  </w:p>
                  <w:p w14:paraId="0F427F7D" w14:textId="42AE95D4" w:rsidR="00585FAF" w:rsidRPr="00BC5645" w:rsidRDefault="00585FAF" w:rsidP="00585FAF">
                    <w:pPr>
                      <w:rPr>
                        <w:rFonts w:ascii="Times New Roman" w:hAnsi="Times New Roman"/>
                        <w:sz w:val="12"/>
                        <w:szCs w:val="12"/>
                        <w:lang w:val="uk-UA"/>
                      </w:rPr>
                    </w:pPr>
                  </w:p>
                </w:txbxContent>
              </v:textbox>
              <w10:wrap anchorx="page"/>
            </v:rect>
          </w:pict>
        </mc:Fallback>
      </mc:AlternateContent>
    </w:r>
    <w:r>
      <w:rPr>
        <w:noProof/>
        <w:lang w:eastAsia="ru-RU"/>
      </w:rPr>
      <mc:AlternateContent>
        <mc:Choice Requires="wps">
          <w:drawing>
            <wp:anchor distT="0" distB="0" distL="114300" distR="114300" simplePos="0" relativeHeight="251666432" behindDoc="0" locked="0" layoutInCell="1" allowOverlap="1" wp14:anchorId="05CAB0CB" wp14:editId="26EB8DC8">
              <wp:simplePos x="0" y="0"/>
              <wp:positionH relativeFrom="page">
                <wp:posOffset>2598420</wp:posOffset>
              </wp:positionH>
              <wp:positionV relativeFrom="paragraph">
                <wp:posOffset>76200</wp:posOffset>
              </wp:positionV>
              <wp:extent cx="4963160" cy="464185"/>
              <wp:effectExtent l="0" t="0" r="8890" b="0"/>
              <wp:wrapNone/>
              <wp:docPr id="5" name="Прямоугольник 5"/>
              <wp:cNvGraphicFramePr/>
              <a:graphic xmlns:a="http://schemas.openxmlformats.org/drawingml/2006/main">
                <a:graphicData uri="http://schemas.microsoft.com/office/word/2010/wordprocessingShape">
                  <wps:wsp>
                    <wps:cNvSpPr/>
                    <wps:spPr>
                      <a:xfrm>
                        <a:off x="0" y="0"/>
                        <a:ext cx="4963160" cy="464185"/>
                      </a:xfrm>
                      <a:prstGeom prst="rect">
                        <a:avLst/>
                      </a:prstGeom>
                      <a:solidFill>
                        <a:srgbClr val="2B91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E3736" w14:textId="77777777" w:rsidR="00B97AAD" w:rsidRPr="00A71B14" w:rsidRDefault="00B97AAD" w:rsidP="00B97AAD">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ТОВ «Енерджі </w:t>
                          </w:r>
                          <w:proofErr w:type="spellStart"/>
                          <w:r w:rsidRPr="00A71B14">
                            <w:rPr>
                              <w:rFonts w:ascii="Times New Roman" w:hAnsi="Times New Roman" w:cs="Times New Roman"/>
                              <w:sz w:val="16"/>
                              <w:szCs w:val="16"/>
                              <w:lang w:val="uk-UA"/>
                            </w:rPr>
                            <w:t>Ексчейнж</w:t>
                          </w:r>
                          <w:proofErr w:type="spellEnd"/>
                          <w:r w:rsidRPr="00A71B14">
                            <w:rPr>
                              <w:rFonts w:ascii="Times New Roman" w:hAnsi="Times New Roman" w:cs="Times New Roman"/>
                              <w:sz w:val="16"/>
                              <w:szCs w:val="16"/>
                              <w:lang w:val="uk-UA"/>
                            </w:rPr>
                            <w:t xml:space="preserve"> </w:t>
                          </w:r>
                          <w:proofErr w:type="spellStart"/>
                          <w:r w:rsidRPr="00A71B14">
                            <w:rPr>
                              <w:rFonts w:ascii="Times New Roman" w:hAnsi="Times New Roman" w:cs="Times New Roman"/>
                              <w:sz w:val="16"/>
                              <w:szCs w:val="16"/>
                              <w:lang w:val="uk-UA"/>
                            </w:rPr>
                            <w:t>Солюшнс</w:t>
                          </w:r>
                          <w:proofErr w:type="spellEnd"/>
                          <w:r w:rsidRPr="00A71B14">
                            <w:rPr>
                              <w:rFonts w:ascii="Times New Roman" w:hAnsi="Times New Roman" w:cs="Times New Roman"/>
                              <w:sz w:val="16"/>
                              <w:szCs w:val="16"/>
                              <w:lang w:val="uk-UA"/>
                            </w:rPr>
                            <w:t xml:space="preserve">», (код ЄДРПОУ 44197402), </w:t>
                          </w:r>
                        </w:p>
                        <w:p w14:paraId="5008F359" w14:textId="77777777" w:rsidR="00B97AAD" w:rsidRPr="00A71B14" w:rsidRDefault="00B97AAD" w:rsidP="00B97AAD">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Юридична Адреса: Україна, 01011, місто Київ, вул. Генерала </w:t>
                          </w:r>
                          <w:proofErr w:type="spellStart"/>
                          <w:r w:rsidRPr="00A71B14">
                            <w:rPr>
                              <w:rFonts w:ascii="Times New Roman" w:hAnsi="Times New Roman" w:cs="Times New Roman"/>
                              <w:sz w:val="16"/>
                              <w:szCs w:val="16"/>
                              <w:lang w:val="uk-UA"/>
                            </w:rPr>
                            <w:t>Алмазова</w:t>
                          </w:r>
                          <w:proofErr w:type="spellEnd"/>
                          <w:r w:rsidRPr="00A71B14">
                            <w:rPr>
                              <w:rFonts w:ascii="Times New Roman" w:hAnsi="Times New Roman" w:cs="Times New Roman"/>
                              <w:sz w:val="16"/>
                              <w:szCs w:val="16"/>
                              <w:lang w:val="uk-UA"/>
                            </w:rPr>
                            <w:t xml:space="preserve"> 4, </w:t>
                          </w:r>
                          <w:proofErr w:type="spellStart"/>
                          <w:r w:rsidRPr="00A71B14">
                            <w:rPr>
                              <w:rFonts w:ascii="Times New Roman" w:hAnsi="Times New Roman" w:cs="Times New Roman"/>
                              <w:sz w:val="16"/>
                              <w:szCs w:val="16"/>
                              <w:lang w:val="uk-UA"/>
                            </w:rPr>
                            <w:t>кв</w:t>
                          </w:r>
                          <w:proofErr w:type="spellEnd"/>
                          <w:r w:rsidRPr="00A71B14">
                            <w:rPr>
                              <w:rFonts w:ascii="Times New Roman" w:hAnsi="Times New Roman" w:cs="Times New Roman"/>
                              <w:sz w:val="16"/>
                              <w:szCs w:val="16"/>
                              <w:lang w:val="uk-UA"/>
                            </w:rPr>
                            <w:t xml:space="preserve"> 6. </w:t>
                          </w:r>
                        </w:p>
                        <w:p w14:paraId="026C8A48" w14:textId="77777777" w:rsidR="00B97AAD" w:rsidRPr="00A71B14" w:rsidRDefault="00B97AAD" w:rsidP="00B97AAD">
                          <w:pPr>
                            <w:ind w:right="270"/>
                            <w:jc w:val="right"/>
                            <w:rPr>
                              <w:rFonts w:ascii="Times New Roman" w:hAnsi="Times New Roman" w:cs="Times New Roman"/>
                              <w:sz w:val="16"/>
                              <w:szCs w:val="16"/>
                            </w:rPr>
                          </w:pPr>
                          <w:r w:rsidRPr="00A71B14">
                            <w:rPr>
                              <w:rFonts w:ascii="Times New Roman" w:hAnsi="Times New Roman" w:cs="Times New Roman"/>
                              <w:sz w:val="16"/>
                              <w:szCs w:val="16"/>
                              <w:lang w:val="uk-UA"/>
                            </w:rPr>
                            <w:t xml:space="preserve">Адреса для листування: Україна, 04052, місто Київ, вул. </w:t>
                          </w:r>
                          <w:proofErr w:type="spellStart"/>
                          <w:r w:rsidRPr="00A71B14">
                            <w:rPr>
                              <w:rFonts w:ascii="Times New Roman" w:hAnsi="Times New Roman" w:cs="Times New Roman"/>
                              <w:sz w:val="16"/>
                              <w:szCs w:val="16"/>
                              <w:lang w:val="uk-UA"/>
                            </w:rPr>
                            <w:t>Глубочицька</w:t>
                          </w:r>
                          <w:proofErr w:type="spellEnd"/>
                          <w:r w:rsidRPr="00A71B14">
                            <w:rPr>
                              <w:rFonts w:ascii="Times New Roman" w:hAnsi="Times New Roman" w:cs="Times New Roman"/>
                              <w:sz w:val="16"/>
                              <w:szCs w:val="16"/>
                              <w:lang w:val="uk-UA"/>
                            </w:rPr>
                            <w:t xml:space="preserve"> 40 н/п, офіс 13</w:t>
                          </w:r>
                        </w:p>
                        <w:p w14:paraId="1901A3AE" w14:textId="77777777" w:rsidR="00B97AAD" w:rsidRPr="00760747" w:rsidRDefault="00B97AAD" w:rsidP="00B97AAD">
                          <w:pPr>
                            <w:jc w:val="center"/>
                            <w:rPr>
                              <w:sz w:val="12"/>
                              <w:szCs w:val="12"/>
                              <w:lang w:val="uk-UA"/>
                            </w:rPr>
                          </w:pPr>
                        </w:p>
                        <w:p w14:paraId="16F08C56" w14:textId="760B1D88" w:rsidR="0062547F" w:rsidRPr="0062547F" w:rsidRDefault="0062547F" w:rsidP="0062547F">
                          <w:pPr>
                            <w:jc w:val="right"/>
                            <w:rPr>
                              <w:sz w:val="12"/>
                              <w:szCs w:val="1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CAB0CB" id="Прямоугольник 5" o:spid="_x0000_s1027" style="position:absolute;left:0;text-align:left;margin-left:204.6pt;margin-top:6pt;width:390.8pt;height:36.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" fillcolor="#2b91af" stroked="f" strokeweight="1pt">
              <v:textbox>
                <w:txbxContent>
                  <w:p w14:paraId="682E3736" w14:textId="77777777" w:rsidR="00B97AAD" w:rsidRPr="00A71B14" w:rsidRDefault="00B97AAD" w:rsidP="00B97AAD">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ТОВ «Енерджі </w:t>
                    </w:r>
                    <w:proofErr w:type="spellStart"/>
                    <w:r w:rsidRPr="00A71B14">
                      <w:rPr>
                        <w:rFonts w:ascii="Times New Roman" w:hAnsi="Times New Roman" w:cs="Times New Roman"/>
                        <w:sz w:val="16"/>
                        <w:szCs w:val="16"/>
                        <w:lang w:val="uk-UA"/>
                      </w:rPr>
                      <w:t>Ексчейнж</w:t>
                    </w:r>
                    <w:proofErr w:type="spellEnd"/>
                    <w:r w:rsidRPr="00A71B14">
                      <w:rPr>
                        <w:rFonts w:ascii="Times New Roman" w:hAnsi="Times New Roman" w:cs="Times New Roman"/>
                        <w:sz w:val="16"/>
                        <w:szCs w:val="16"/>
                        <w:lang w:val="uk-UA"/>
                      </w:rPr>
                      <w:t xml:space="preserve"> </w:t>
                    </w:r>
                    <w:proofErr w:type="spellStart"/>
                    <w:r w:rsidRPr="00A71B14">
                      <w:rPr>
                        <w:rFonts w:ascii="Times New Roman" w:hAnsi="Times New Roman" w:cs="Times New Roman"/>
                        <w:sz w:val="16"/>
                        <w:szCs w:val="16"/>
                        <w:lang w:val="uk-UA"/>
                      </w:rPr>
                      <w:t>Солюшнс</w:t>
                    </w:r>
                    <w:proofErr w:type="spellEnd"/>
                    <w:r w:rsidRPr="00A71B14">
                      <w:rPr>
                        <w:rFonts w:ascii="Times New Roman" w:hAnsi="Times New Roman" w:cs="Times New Roman"/>
                        <w:sz w:val="16"/>
                        <w:szCs w:val="16"/>
                        <w:lang w:val="uk-UA"/>
                      </w:rPr>
                      <w:t xml:space="preserve">», (код ЄДРПОУ 44197402), </w:t>
                    </w:r>
                  </w:p>
                  <w:p w14:paraId="5008F359" w14:textId="77777777" w:rsidR="00B97AAD" w:rsidRPr="00A71B14" w:rsidRDefault="00B97AAD" w:rsidP="00B97AAD">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Юридична Адреса: Україна, 01011, місто Київ, вул. Генерала </w:t>
                    </w:r>
                    <w:proofErr w:type="spellStart"/>
                    <w:r w:rsidRPr="00A71B14">
                      <w:rPr>
                        <w:rFonts w:ascii="Times New Roman" w:hAnsi="Times New Roman" w:cs="Times New Roman"/>
                        <w:sz w:val="16"/>
                        <w:szCs w:val="16"/>
                        <w:lang w:val="uk-UA"/>
                      </w:rPr>
                      <w:t>Алмазова</w:t>
                    </w:r>
                    <w:proofErr w:type="spellEnd"/>
                    <w:r w:rsidRPr="00A71B14">
                      <w:rPr>
                        <w:rFonts w:ascii="Times New Roman" w:hAnsi="Times New Roman" w:cs="Times New Roman"/>
                        <w:sz w:val="16"/>
                        <w:szCs w:val="16"/>
                        <w:lang w:val="uk-UA"/>
                      </w:rPr>
                      <w:t xml:space="preserve"> 4, </w:t>
                    </w:r>
                    <w:proofErr w:type="spellStart"/>
                    <w:r w:rsidRPr="00A71B14">
                      <w:rPr>
                        <w:rFonts w:ascii="Times New Roman" w:hAnsi="Times New Roman" w:cs="Times New Roman"/>
                        <w:sz w:val="16"/>
                        <w:szCs w:val="16"/>
                        <w:lang w:val="uk-UA"/>
                      </w:rPr>
                      <w:t>кв</w:t>
                    </w:r>
                    <w:proofErr w:type="spellEnd"/>
                    <w:r w:rsidRPr="00A71B14">
                      <w:rPr>
                        <w:rFonts w:ascii="Times New Roman" w:hAnsi="Times New Roman" w:cs="Times New Roman"/>
                        <w:sz w:val="16"/>
                        <w:szCs w:val="16"/>
                        <w:lang w:val="uk-UA"/>
                      </w:rPr>
                      <w:t xml:space="preserve"> 6. </w:t>
                    </w:r>
                  </w:p>
                  <w:p w14:paraId="026C8A48" w14:textId="77777777" w:rsidR="00B97AAD" w:rsidRPr="00A71B14" w:rsidRDefault="00B97AAD" w:rsidP="00B97AAD">
                    <w:pPr>
                      <w:ind w:right="270"/>
                      <w:jc w:val="right"/>
                      <w:rPr>
                        <w:rFonts w:ascii="Times New Roman" w:hAnsi="Times New Roman" w:cs="Times New Roman"/>
                        <w:sz w:val="16"/>
                        <w:szCs w:val="16"/>
                      </w:rPr>
                    </w:pPr>
                    <w:r w:rsidRPr="00A71B14">
                      <w:rPr>
                        <w:rFonts w:ascii="Times New Roman" w:hAnsi="Times New Roman" w:cs="Times New Roman"/>
                        <w:sz w:val="16"/>
                        <w:szCs w:val="16"/>
                        <w:lang w:val="uk-UA"/>
                      </w:rPr>
                      <w:t xml:space="preserve">Адреса для листування: Україна, 04052, місто Київ, вул. </w:t>
                    </w:r>
                    <w:proofErr w:type="spellStart"/>
                    <w:r w:rsidRPr="00A71B14">
                      <w:rPr>
                        <w:rFonts w:ascii="Times New Roman" w:hAnsi="Times New Roman" w:cs="Times New Roman"/>
                        <w:sz w:val="16"/>
                        <w:szCs w:val="16"/>
                        <w:lang w:val="uk-UA"/>
                      </w:rPr>
                      <w:t>Глубочицька</w:t>
                    </w:r>
                    <w:proofErr w:type="spellEnd"/>
                    <w:r w:rsidRPr="00A71B14">
                      <w:rPr>
                        <w:rFonts w:ascii="Times New Roman" w:hAnsi="Times New Roman" w:cs="Times New Roman"/>
                        <w:sz w:val="16"/>
                        <w:szCs w:val="16"/>
                        <w:lang w:val="uk-UA"/>
                      </w:rPr>
                      <w:t xml:space="preserve"> 40 н/п, офіс 13</w:t>
                    </w:r>
                  </w:p>
                  <w:p w14:paraId="1901A3AE" w14:textId="77777777" w:rsidR="00B97AAD" w:rsidRPr="00760747" w:rsidRDefault="00B97AAD" w:rsidP="00B97AAD">
                    <w:pPr>
                      <w:jc w:val="center"/>
                      <w:rPr>
                        <w:sz w:val="12"/>
                        <w:szCs w:val="12"/>
                        <w:lang w:val="uk-UA"/>
                      </w:rPr>
                    </w:pPr>
                  </w:p>
                  <w:p w14:paraId="16F08C56" w14:textId="760B1D88" w:rsidR="0062547F" w:rsidRPr="0062547F" w:rsidRDefault="0062547F" w:rsidP="0062547F">
                    <w:pPr>
                      <w:jc w:val="right"/>
                      <w:rPr>
                        <w:sz w:val="12"/>
                        <w:szCs w:val="12"/>
                        <w:lang w:val="uk-UA"/>
                      </w:rPr>
                    </w:pPr>
                  </w:p>
                </w:txbxContent>
              </v:textbox>
              <w10:wrap anchorx="page"/>
            </v:rect>
          </w:pict>
        </mc:Fallback>
      </mc:AlternateContent>
    </w:r>
  </w:p>
  <w:p w14:paraId="7F8AAAE3" w14:textId="2B9EF9A5" w:rsidR="0006719A" w:rsidRDefault="0006719A" w:rsidP="0006719A">
    <w:pPr>
      <w:pStyle w:val="af0"/>
    </w:pPr>
  </w:p>
  <w:p w14:paraId="53B37706" w14:textId="77777777" w:rsidR="0006719A" w:rsidRDefault="0006719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D45E" w14:textId="2AFC2E39" w:rsidR="00585FAF" w:rsidRDefault="00A71B14" w:rsidP="00585FAF">
    <w:pPr>
      <w:pStyle w:val="aa"/>
    </w:pPr>
    <w:r>
      <w:rPr>
        <w:noProof/>
        <w:lang w:eastAsia="ru-RU"/>
      </w:rPr>
      <mc:AlternateContent>
        <mc:Choice Requires="wps">
          <w:drawing>
            <wp:anchor distT="0" distB="0" distL="114300" distR="114300" simplePos="0" relativeHeight="251682816" behindDoc="0" locked="0" layoutInCell="1" allowOverlap="1" wp14:anchorId="6131F2EA" wp14:editId="01B6D846">
              <wp:simplePos x="0" y="0"/>
              <wp:positionH relativeFrom="page">
                <wp:align>left</wp:align>
              </wp:positionH>
              <wp:positionV relativeFrom="paragraph">
                <wp:posOffset>38100</wp:posOffset>
              </wp:positionV>
              <wp:extent cx="2570480" cy="502285"/>
              <wp:effectExtent l="0" t="0" r="1270" b="0"/>
              <wp:wrapNone/>
              <wp:docPr id="44" name="Прямоугольник 44"/>
              <wp:cNvGraphicFramePr/>
              <a:graphic xmlns:a="http://schemas.openxmlformats.org/drawingml/2006/main">
                <a:graphicData uri="http://schemas.microsoft.com/office/word/2010/wordprocessingShape">
                  <wps:wsp>
                    <wps:cNvSpPr/>
                    <wps:spPr>
                      <a:xfrm>
                        <a:off x="0" y="0"/>
                        <a:ext cx="2570480" cy="502285"/>
                      </a:xfrm>
                      <a:prstGeom prst="rect">
                        <a:avLst/>
                      </a:prstGeom>
                      <a:solidFill>
                        <a:srgbClr val="027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B2F28" w14:textId="77777777" w:rsidR="00C35B60" w:rsidRPr="00C35B60" w:rsidRDefault="00C35B60" w:rsidP="00C35B60">
                          <w:pPr>
                            <w:ind w:right="270" w:firstLine="284"/>
                            <w:rPr>
                              <w:rFonts w:ascii="Times New Roman" w:hAnsi="Times New Roman" w:cs="Times New Roman"/>
                              <w:sz w:val="16"/>
                              <w:szCs w:val="16"/>
                              <w:lang w:val="uk-UA"/>
                            </w:rPr>
                          </w:pPr>
                          <w:r w:rsidRPr="00C35B60">
                            <w:rPr>
                              <w:rFonts w:ascii="Times New Roman" w:hAnsi="Times New Roman" w:cs="Times New Roman"/>
                              <w:sz w:val="16"/>
                              <w:szCs w:val="16"/>
                              <w:lang w:val="uk-UA"/>
                            </w:rPr>
                            <w:t>UA 11 322313 0000026002000048551</w:t>
                          </w:r>
                        </w:p>
                        <w:p w14:paraId="6ADCCB99" w14:textId="77777777" w:rsidR="00C35B60" w:rsidRPr="00C35B60" w:rsidRDefault="00C35B60" w:rsidP="00C35B60">
                          <w:pPr>
                            <w:ind w:right="270" w:firstLine="284"/>
                            <w:rPr>
                              <w:rFonts w:ascii="Times New Roman" w:hAnsi="Times New Roman" w:cs="Times New Roman"/>
                              <w:sz w:val="16"/>
                              <w:szCs w:val="16"/>
                              <w:lang w:val="uk-UA"/>
                            </w:rPr>
                          </w:pPr>
                          <w:r w:rsidRPr="00C35B60">
                            <w:rPr>
                              <w:rFonts w:ascii="Times New Roman" w:hAnsi="Times New Roman" w:cs="Times New Roman"/>
                              <w:sz w:val="16"/>
                              <w:szCs w:val="16"/>
                              <w:lang w:val="uk-UA"/>
                            </w:rPr>
                            <w:t>в філії АТ "Укрексімбанк" (м. Київ)</w:t>
                          </w:r>
                        </w:p>
                        <w:p w14:paraId="2BFA327F" w14:textId="337BA405" w:rsidR="00585FAF" w:rsidRPr="00A71B14" w:rsidRDefault="00C35B60" w:rsidP="00C35B60">
                          <w:pPr>
                            <w:ind w:right="270" w:firstLine="284"/>
                            <w:rPr>
                              <w:rFonts w:ascii="Times New Roman" w:hAnsi="Times New Roman" w:cs="Times New Roman"/>
                              <w:sz w:val="16"/>
                              <w:szCs w:val="16"/>
                              <w:lang w:val="uk-UA"/>
                            </w:rPr>
                          </w:pPr>
                          <w:r w:rsidRPr="00C35B60">
                            <w:rPr>
                              <w:rFonts w:ascii="Times New Roman" w:hAnsi="Times New Roman" w:cs="Times New Roman"/>
                              <w:sz w:val="16"/>
                              <w:szCs w:val="16"/>
                              <w:lang w:val="uk-UA"/>
                            </w:rPr>
                            <w:t>МФО: 322313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131F2EA" id="Прямоугольник 44" o:spid="_x0000_s1038" style="position:absolute;left:0;text-align:left;margin-left:0;margin-top:3pt;width:202.4pt;height:39.55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" fillcolor="#027492" stroked="f" strokeweight="1pt">
              <v:textbox>
                <w:txbxContent>
                  <w:p w14:paraId="01CB2F28" w14:textId="77777777" w:rsidR="00C35B60" w:rsidRPr="00C35B60" w:rsidRDefault="00C35B60" w:rsidP="00C35B60">
                    <w:pPr>
                      <w:ind w:right="270" w:firstLine="284"/>
                      <w:rPr>
                        <w:rFonts w:ascii="Times New Roman" w:hAnsi="Times New Roman" w:cs="Times New Roman"/>
                        <w:sz w:val="16"/>
                        <w:szCs w:val="16"/>
                        <w:lang w:val="uk-UA"/>
                      </w:rPr>
                    </w:pPr>
                    <w:r w:rsidRPr="00C35B60">
                      <w:rPr>
                        <w:rFonts w:ascii="Times New Roman" w:hAnsi="Times New Roman" w:cs="Times New Roman"/>
                        <w:sz w:val="16"/>
                        <w:szCs w:val="16"/>
                        <w:lang w:val="uk-UA"/>
                      </w:rPr>
                      <w:t>UA 11 322313 0000026002000048551</w:t>
                    </w:r>
                  </w:p>
                  <w:p w14:paraId="6ADCCB99" w14:textId="77777777" w:rsidR="00C35B60" w:rsidRPr="00C35B60" w:rsidRDefault="00C35B60" w:rsidP="00C35B60">
                    <w:pPr>
                      <w:ind w:right="270" w:firstLine="284"/>
                      <w:rPr>
                        <w:rFonts w:ascii="Times New Roman" w:hAnsi="Times New Roman" w:cs="Times New Roman"/>
                        <w:sz w:val="16"/>
                        <w:szCs w:val="16"/>
                        <w:lang w:val="uk-UA"/>
                      </w:rPr>
                    </w:pPr>
                    <w:r w:rsidRPr="00C35B60">
                      <w:rPr>
                        <w:rFonts w:ascii="Times New Roman" w:hAnsi="Times New Roman" w:cs="Times New Roman"/>
                        <w:sz w:val="16"/>
                        <w:szCs w:val="16"/>
                        <w:lang w:val="uk-UA"/>
                      </w:rPr>
                      <w:t>в філії АТ "Укрексімбанк" (м. Київ)</w:t>
                    </w:r>
                  </w:p>
                  <w:p w14:paraId="2BFA327F" w14:textId="337BA405" w:rsidR="00585FAF" w:rsidRPr="00A71B14" w:rsidRDefault="00C35B60" w:rsidP="00C35B60">
                    <w:pPr>
                      <w:ind w:right="270" w:firstLine="284"/>
                      <w:rPr>
                        <w:rFonts w:ascii="Times New Roman" w:hAnsi="Times New Roman" w:cs="Times New Roman"/>
                        <w:sz w:val="16"/>
                        <w:szCs w:val="16"/>
                        <w:lang w:val="uk-UA"/>
                      </w:rPr>
                    </w:pPr>
                    <w:r w:rsidRPr="00C35B60">
                      <w:rPr>
                        <w:rFonts w:ascii="Times New Roman" w:hAnsi="Times New Roman" w:cs="Times New Roman"/>
                        <w:sz w:val="16"/>
                        <w:szCs w:val="16"/>
                        <w:lang w:val="uk-UA"/>
                      </w:rPr>
                      <w:t>МФО: 322313</w:t>
                    </w:r>
                  </w:p>
                </w:txbxContent>
              </v:textbox>
              <w10:wrap anchorx="page"/>
            </v:rect>
          </w:pict>
        </mc:Fallback>
      </mc:AlternateContent>
    </w:r>
    <w:r>
      <w:rPr>
        <w:noProof/>
        <w:lang w:eastAsia="ru-RU"/>
      </w:rPr>
      <mc:AlternateContent>
        <mc:Choice Requires="wps">
          <w:drawing>
            <wp:anchor distT="0" distB="0" distL="114300" distR="114300" simplePos="0" relativeHeight="251683840" behindDoc="0" locked="0" layoutInCell="1" allowOverlap="1" wp14:anchorId="18561120" wp14:editId="63AB8F59">
              <wp:simplePos x="0" y="0"/>
              <wp:positionH relativeFrom="page">
                <wp:posOffset>2598420</wp:posOffset>
              </wp:positionH>
              <wp:positionV relativeFrom="paragraph">
                <wp:posOffset>45720</wp:posOffset>
              </wp:positionV>
              <wp:extent cx="4963160" cy="494665"/>
              <wp:effectExtent l="0" t="0" r="8890" b="635"/>
              <wp:wrapNone/>
              <wp:docPr id="43" name="Прямоугольник 43"/>
              <wp:cNvGraphicFramePr/>
              <a:graphic xmlns:a="http://schemas.openxmlformats.org/drawingml/2006/main">
                <a:graphicData uri="http://schemas.microsoft.com/office/word/2010/wordprocessingShape">
                  <wps:wsp>
                    <wps:cNvSpPr/>
                    <wps:spPr>
                      <a:xfrm>
                        <a:off x="0" y="0"/>
                        <a:ext cx="4963160" cy="494665"/>
                      </a:xfrm>
                      <a:prstGeom prst="rect">
                        <a:avLst/>
                      </a:prstGeom>
                      <a:solidFill>
                        <a:srgbClr val="2B91A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90B1" w14:textId="67678C92" w:rsidR="00585FAF" w:rsidRPr="00A71B14" w:rsidRDefault="00585FAF" w:rsidP="00A71B14">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ТОВ «Енерджі </w:t>
                          </w:r>
                          <w:proofErr w:type="spellStart"/>
                          <w:r w:rsidRPr="00A71B14">
                            <w:rPr>
                              <w:rFonts w:ascii="Times New Roman" w:hAnsi="Times New Roman" w:cs="Times New Roman"/>
                              <w:sz w:val="16"/>
                              <w:szCs w:val="16"/>
                              <w:lang w:val="uk-UA"/>
                            </w:rPr>
                            <w:t>Ексчейнж</w:t>
                          </w:r>
                          <w:proofErr w:type="spellEnd"/>
                          <w:r w:rsidRPr="00A71B14">
                            <w:rPr>
                              <w:rFonts w:ascii="Times New Roman" w:hAnsi="Times New Roman" w:cs="Times New Roman"/>
                              <w:sz w:val="16"/>
                              <w:szCs w:val="16"/>
                              <w:lang w:val="uk-UA"/>
                            </w:rPr>
                            <w:t xml:space="preserve"> </w:t>
                          </w:r>
                          <w:proofErr w:type="spellStart"/>
                          <w:r w:rsidRPr="00A71B14">
                            <w:rPr>
                              <w:rFonts w:ascii="Times New Roman" w:hAnsi="Times New Roman" w:cs="Times New Roman"/>
                              <w:sz w:val="16"/>
                              <w:szCs w:val="16"/>
                              <w:lang w:val="uk-UA"/>
                            </w:rPr>
                            <w:t>Солюшнс</w:t>
                          </w:r>
                          <w:proofErr w:type="spellEnd"/>
                          <w:r w:rsidRPr="00A71B14">
                            <w:rPr>
                              <w:rFonts w:ascii="Times New Roman" w:hAnsi="Times New Roman" w:cs="Times New Roman"/>
                              <w:sz w:val="16"/>
                              <w:szCs w:val="16"/>
                              <w:lang w:val="uk-UA"/>
                            </w:rPr>
                            <w:t xml:space="preserve">», (код ЄДРПОУ 44197402), </w:t>
                          </w:r>
                        </w:p>
                        <w:p w14:paraId="505FCA70" w14:textId="0A88A92A" w:rsidR="00585FAF" w:rsidRPr="00A71B14" w:rsidRDefault="00585FAF" w:rsidP="00A71B14">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Юридична Адреса: Україна, 01011, місто Київ, вул. Генерала </w:t>
                          </w:r>
                          <w:proofErr w:type="spellStart"/>
                          <w:r w:rsidRPr="00A71B14">
                            <w:rPr>
                              <w:rFonts w:ascii="Times New Roman" w:hAnsi="Times New Roman" w:cs="Times New Roman"/>
                              <w:sz w:val="16"/>
                              <w:szCs w:val="16"/>
                              <w:lang w:val="uk-UA"/>
                            </w:rPr>
                            <w:t>Алмазова</w:t>
                          </w:r>
                          <w:proofErr w:type="spellEnd"/>
                          <w:r w:rsidRPr="00A71B14">
                            <w:rPr>
                              <w:rFonts w:ascii="Times New Roman" w:hAnsi="Times New Roman" w:cs="Times New Roman"/>
                              <w:sz w:val="16"/>
                              <w:szCs w:val="16"/>
                              <w:lang w:val="uk-UA"/>
                            </w:rPr>
                            <w:t xml:space="preserve"> 4, </w:t>
                          </w:r>
                          <w:proofErr w:type="spellStart"/>
                          <w:r w:rsidRPr="00A71B14">
                            <w:rPr>
                              <w:rFonts w:ascii="Times New Roman" w:hAnsi="Times New Roman" w:cs="Times New Roman"/>
                              <w:sz w:val="16"/>
                              <w:szCs w:val="16"/>
                              <w:lang w:val="uk-UA"/>
                            </w:rPr>
                            <w:t>кв</w:t>
                          </w:r>
                          <w:proofErr w:type="spellEnd"/>
                          <w:r w:rsidRPr="00A71B14">
                            <w:rPr>
                              <w:rFonts w:ascii="Times New Roman" w:hAnsi="Times New Roman" w:cs="Times New Roman"/>
                              <w:sz w:val="16"/>
                              <w:szCs w:val="16"/>
                              <w:lang w:val="uk-UA"/>
                            </w:rPr>
                            <w:t xml:space="preserve"> 6. </w:t>
                          </w:r>
                        </w:p>
                        <w:p w14:paraId="419933E9" w14:textId="71181C53" w:rsidR="00760747" w:rsidRPr="00A71B14" w:rsidRDefault="00A71B14" w:rsidP="00A71B14">
                          <w:pPr>
                            <w:ind w:right="270"/>
                            <w:jc w:val="right"/>
                            <w:rPr>
                              <w:rFonts w:ascii="Times New Roman" w:hAnsi="Times New Roman" w:cs="Times New Roman"/>
                              <w:sz w:val="16"/>
                              <w:szCs w:val="16"/>
                            </w:rPr>
                          </w:pPr>
                          <w:r w:rsidRPr="00A71B14">
                            <w:rPr>
                              <w:rFonts w:ascii="Times New Roman" w:hAnsi="Times New Roman" w:cs="Times New Roman"/>
                              <w:sz w:val="16"/>
                              <w:szCs w:val="16"/>
                              <w:lang w:val="uk-UA"/>
                            </w:rPr>
                            <w:t>Адреса для листування</w:t>
                          </w:r>
                          <w:r w:rsidR="00585FAF" w:rsidRPr="00A71B14">
                            <w:rPr>
                              <w:rFonts w:ascii="Times New Roman" w:hAnsi="Times New Roman" w:cs="Times New Roman"/>
                              <w:sz w:val="16"/>
                              <w:szCs w:val="16"/>
                              <w:lang w:val="uk-UA"/>
                            </w:rPr>
                            <w:t>: Укра</w:t>
                          </w:r>
                          <w:r w:rsidR="000E2A6E">
                            <w:rPr>
                              <w:rFonts w:ascii="Times New Roman" w:hAnsi="Times New Roman" w:cs="Times New Roman"/>
                              <w:sz w:val="16"/>
                              <w:szCs w:val="16"/>
                              <w:lang w:val="uk-UA"/>
                            </w:rPr>
                            <w:t xml:space="preserve">їна, 04052, місто Київ, вул. </w:t>
                          </w:r>
                          <w:proofErr w:type="spellStart"/>
                          <w:r w:rsidR="000E2A6E">
                            <w:rPr>
                              <w:rFonts w:ascii="Times New Roman" w:hAnsi="Times New Roman" w:cs="Times New Roman"/>
                              <w:sz w:val="16"/>
                              <w:szCs w:val="16"/>
                              <w:lang w:val="uk-UA"/>
                            </w:rPr>
                            <w:t>Гли</w:t>
                          </w:r>
                          <w:r w:rsidR="00585FAF" w:rsidRPr="00A71B14">
                            <w:rPr>
                              <w:rFonts w:ascii="Times New Roman" w:hAnsi="Times New Roman" w:cs="Times New Roman"/>
                              <w:sz w:val="16"/>
                              <w:szCs w:val="16"/>
                              <w:lang w:val="uk-UA"/>
                            </w:rPr>
                            <w:t>бочицька</w:t>
                          </w:r>
                          <w:proofErr w:type="spellEnd"/>
                          <w:r w:rsidR="00585FAF" w:rsidRPr="00A71B14">
                            <w:rPr>
                              <w:rFonts w:ascii="Times New Roman" w:hAnsi="Times New Roman" w:cs="Times New Roman"/>
                              <w:sz w:val="16"/>
                              <w:szCs w:val="16"/>
                              <w:lang w:val="uk-UA"/>
                            </w:rPr>
                            <w:t xml:space="preserve"> 40 н/п, офіс 13</w:t>
                          </w:r>
                        </w:p>
                        <w:p w14:paraId="65B9C332" w14:textId="1745A438" w:rsidR="00760747" w:rsidRPr="00760747" w:rsidRDefault="00760747" w:rsidP="00760747">
                          <w:pPr>
                            <w:jc w:val="center"/>
                            <w:rPr>
                              <w:sz w:val="12"/>
                              <w:szCs w:val="1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8561120" id="Прямоугольник 43" o:spid="_x0000_s1039" style="position:absolute;left:0;text-align:left;margin-left:204.6pt;margin-top:3.6pt;width:390.8pt;height:38.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" fillcolor="#2b91af" stroked="f" strokeweight="1pt">
              <v:textbox>
                <w:txbxContent>
                  <w:p w14:paraId="5BF490B1" w14:textId="67678C92" w:rsidR="00585FAF" w:rsidRPr="00A71B14" w:rsidRDefault="00585FAF" w:rsidP="00A71B14">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ТОВ «Енерджі </w:t>
                    </w:r>
                    <w:proofErr w:type="spellStart"/>
                    <w:r w:rsidRPr="00A71B14">
                      <w:rPr>
                        <w:rFonts w:ascii="Times New Roman" w:hAnsi="Times New Roman" w:cs="Times New Roman"/>
                        <w:sz w:val="16"/>
                        <w:szCs w:val="16"/>
                        <w:lang w:val="uk-UA"/>
                      </w:rPr>
                      <w:t>Ексчейнж</w:t>
                    </w:r>
                    <w:proofErr w:type="spellEnd"/>
                    <w:r w:rsidRPr="00A71B14">
                      <w:rPr>
                        <w:rFonts w:ascii="Times New Roman" w:hAnsi="Times New Roman" w:cs="Times New Roman"/>
                        <w:sz w:val="16"/>
                        <w:szCs w:val="16"/>
                        <w:lang w:val="uk-UA"/>
                      </w:rPr>
                      <w:t xml:space="preserve"> </w:t>
                    </w:r>
                    <w:proofErr w:type="spellStart"/>
                    <w:r w:rsidRPr="00A71B14">
                      <w:rPr>
                        <w:rFonts w:ascii="Times New Roman" w:hAnsi="Times New Roman" w:cs="Times New Roman"/>
                        <w:sz w:val="16"/>
                        <w:szCs w:val="16"/>
                        <w:lang w:val="uk-UA"/>
                      </w:rPr>
                      <w:t>Солюшнс</w:t>
                    </w:r>
                    <w:proofErr w:type="spellEnd"/>
                    <w:r w:rsidRPr="00A71B14">
                      <w:rPr>
                        <w:rFonts w:ascii="Times New Roman" w:hAnsi="Times New Roman" w:cs="Times New Roman"/>
                        <w:sz w:val="16"/>
                        <w:szCs w:val="16"/>
                        <w:lang w:val="uk-UA"/>
                      </w:rPr>
                      <w:t xml:space="preserve">», (код ЄДРПОУ 44197402), </w:t>
                    </w:r>
                  </w:p>
                  <w:p w14:paraId="505FCA70" w14:textId="0A88A92A" w:rsidR="00585FAF" w:rsidRPr="00A71B14" w:rsidRDefault="00585FAF" w:rsidP="00A71B14">
                    <w:pPr>
                      <w:ind w:right="270"/>
                      <w:jc w:val="right"/>
                      <w:rPr>
                        <w:rFonts w:ascii="Times New Roman" w:hAnsi="Times New Roman" w:cs="Times New Roman"/>
                        <w:sz w:val="16"/>
                        <w:szCs w:val="16"/>
                        <w:lang w:val="uk-UA"/>
                      </w:rPr>
                    </w:pPr>
                    <w:r w:rsidRPr="00A71B14">
                      <w:rPr>
                        <w:rFonts w:ascii="Times New Roman" w:hAnsi="Times New Roman" w:cs="Times New Roman"/>
                        <w:sz w:val="16"/>
                        <w:szCs w:val="16"/>
                        <w:lang w:val="uk-UA"/>
                      </w:rPr>
                      <w:t xml:space="preserve">Юридична Адреса: Україна, 01011, місто Київ, вул. Генерала </w:t>
                    </w:r>
                    <w:proofErr w:type="spellStart"/>
                    <w:r w:rsidRPr="00A71B14">
                      <w:rPr>
                        <w:rFonts w:ascii="Times New Roman" w:hAnsi="Times New Roman" w:cs="Times New Roman"/>
                        <w:sz w:val="16"/>
                        <w:szCs w:val="16"/>
                        <w:lang w:val="uk-UA"/>
                      </w:rPr>
                      <w:t>Алмазова</w:t>
                    </w:r>
                    <w:proofErr w:type="spellEnd"/>
                    <w:r w:rsidRPr="00A71B14">
                      <w:rPr>
                        <w:rFonts w:ascii="Times New Roman" w:hAnsi="Times New Roman" w:cs="Times New Roman"/>
                        <w:sz w:val="16"/>
                        <w:szCs w:val="16"/>
                        <w:lang w:val="uk-UA"/>
                      </w:rPr>
                      <w:t xml:space="preserve"> 4, </w:t>
                    </w:r>
                    <w:proofErr w:type="spellStart"/>
                    <w:r w:rsidRPr="00A71B14">
                      <w:rPr>
                        <w:rFonts w:ascii="Times New Roman" w:hAnsi="Times New Roman" w:cs="Times New Roman"/>
                        <w:sz w:val="16"/>
                        <w:szCs w:val="16"/>
                        <w:lang w:val="uk-UA"/>
                      </w:rPr>
                      <w:t>кв</w:t>
                    </w:r>
                    <w:proofErr w:type="spellEnd"/>
                    <w:r w:rsidRPr="00A71B14">
                      <w:rPr>
                        <w:rFonts w:ascii="Times New Roman" w:hAnsi="Times New Roman" w:cs="Times New Roman"/>
                        <w:sz w:val="16"/>
                        <w:szCs w:val="16"/>
                        <w:lang w:val="uk-UA"/>
                      </w:rPr>
                      <w:t xml:space="preserve"> 6. </w:t>
                    </w:r>
                  </w:p>
                  <w:p w14:paraId="419933E9" w14:textId="71181C53" w:rsidR="00760747" w:rsidRPr="00A71B14" w:rsidRDefault="00A71B14" w:rsidP="00A71B14">
                    <w:pPr>
                      <w:ind w:right="270"/>
                      <w:jc w:val="right"/>
                      <w:rPr>
                        <w:rFonts w:ascii="Times New Roman" w:hAnsi="Times New Roman" w:cs="Times New Roman"/>
                        <w:sz w:val="16"/>
                        <w:szCs w:val="16"/>
                      </w:rPr>
                    </w:pPr>
                    <w:r w:rsidRPr="00A71B14">
                      <w:rPr>
                        <w:rFonts w:ascii="Times New Roman" w:hAnsi="Times New Roman" w:cs="Times New Roman"/>
                        <w:sz w:val="16"/>
                        <w:szCs w:val="16"/>
                        <w:lang w:val="uk-UA"/>
                      </w:rPr>
                      <w:t>Адреса для листування</w:t>
                    </w:r>
                    <w:r w:rsidR="00585FAF" w:rsidRPr="00A71B14">
                      <w:rPr>
                        <w:rFonts w:ascii="Times New Roman" w:hAnsi="Times New Roman" w:cs="Times New Roman"/>
                        <w:sz w:val="16"/>
                        <w:szCs w:val="16"/>
                        <w:lang w:val="uk-UA"/>
                      </w:rPr>
                      <w:t>: Укра</w:t>
                    </w:r>
                    <w:r w:rsidR="000E2A6E">
                      <w:rPr>
                        <w:rFonts w:ascii="Times New Roman" w:hAnsi="Times New Roman" w:cs="Times New Roman"/>
                        <w:sz w:val="16"/>
                        <w:szCs w:val="16"/>
                        <w:lang w:val="uk-UA"/>
                      </w:rPr>
                      <w:t xml:space="preserve">їна, 04052, місто Київ, вул. </w:t>
                    </w:r>
                    <w:proofErr w:type="spellStart"/>
                    <w:r w:rsidR="000E2A6E">
                      <w:rPr>
                        <w:rFonts w:ascii="Times New Roman" w:hAnsi="Times New Roman" w:cs="Times New Roman"/>
                        <w:sz w:val="16"/>
                        <w:szCs w:val="16"/>
                        <w:lang w:val="uk-UA"/>
                      </w:rPr>
                      <w:t>Гли</w:t>
                    </w:r>
                    <w:r w:rsidR="00585FAF" w:rsidRPr="00A71B14">
                      <w:rPr>
                        <w:rFonts w:ascii="Times New Roman" w:hAnsi="Times New Roman" w:cs="Times New Roman"/>
                        <w:sz w:val="16"/>
                        <w:szCs w:val="16"/>
                        <w:lang w:val="uk-UA"/>
                      </w:rPr>
                      <w:t>бочицька</w:t>
                    </w:r>
                    <w:proofErr w:type="spellEnd"/>
                    <w:r w:rsidR="00585FAF" w:rsidRPr="00A71B14">
                      <w:rPr>
                        <w:rFonts w:ascii="Times New Roman" w:hAnsi="Times New Roman" w:cs="Times New Roman"/>
                        <w:sz w:val="16"/>
                        <w:szCs w:val="16"/>
                        <w:lang w:val="uk-UA"/>
                      </w:rPr>
                      <w:t xml:space="preserve"> 40 н/п, офіс 13</w:t>
                    </w:r>
                  </w:p>
                  <w:p w14:paraId="65B9C332" w14:textId="1745A438" w:rsidR="00760747" w:rsidRPr="00760747" w:rsidRDefault="00760747" w:rsidP="00760747">
                    <w:pPr>
                      <w:jc w:val="center"/>
                      <w:rPr>
                        <w:sz w:val="12"/>
                        <w:szCs w:val="12"/>
                        <w:lang w:val="uk-UA"/>
                      </w:rPr>
                    </w:pPr>
                  </w:p>
                </w:txbxContent>
              </v:textbox>
              <w10:wrap anchorx="page"/>
            </v:rect>
          </w:pict>
        </mc:Fallback>
      </mc:AlternateContent>
    </w:r>
  </w:p>
  <w:p w14:paraId="36B9FE1B" w14:textId="208BB71A" w:rsidR="00585FAF" w:rsidRDefault="00585FAF" w:rsidP="00585FAF">
    <w:pPr>
      <w:pStyle w:val="af0"/>
    </w:pPr>
  </w:p>
  <w:p w14:paraId="39931E0C" w14:textId="77777777" w:rsidR="00585FAF" w:rsidRDefault="00585FA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F670" w14:textId="77777777" w:rsidR="00A770C6" w:rsidRDefault="00A770C6" w:rsidP="00D45945">
      <w:r>
        <w:separator/>
      </w:r>
    </w:p>
  </w:footnote>
  <w:footnote w:type="continuationSeparator" w:id="0">
    <w:p w14:paraId="35B92BC1" w14:textId="77777777" w:rsidR="00A770C6" w:rsidRDefault="00A770C6"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A22E0" w14:textId="63EB56C9" w:rsidR="00D45945" w:rsidRDefault="00585FAF" w:rsidP="003D0C09">
    <w:pPr>
      <w:pStyle w:val="aa"/>
      <w:jc w:val="left"/>
    </w:pPr>
    <w:r>
      <w:rPr>
        <w:noProof/>
        <w:color w:val="000000" w:themeColor="text1"/>
        <w:lang w:eastAsia="ru-RU"/>
      </w:rPr>
      <w:drawing>
        <wp:anchor distT="0" distB="0" distL="114300" distR="114300" simplePos="0" relativeHeight="251670528" behindDoc="1" locked="0" layoutInCell="1" allowOverlap="1" wp14:anchorId="65FFFBFE" wp14:editId="6222D64B">
          <wp:simplePos x="0" y="0"/>
          <wp:positionH relativeFrom="column">
            <wp:posOffset>-433705</wp:posOffset>
          </wp:positionH>
          <wp:positionV relativeFrom="paragraph">
            <wp:posOffset>6350</wp:posOffset>
          </wp:positionV>
          <wp:extent cx="2246235" cy="936172"/>
          <wp:effectExtent l="0" t="0" r="190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
                    <a:extLst>
                      <a:ext uri="{28A0092B-C50C-407E-A947-70E740481C1C}">
                        <a14:useLocalDpi xmlns:a14="http://schemas.microsoft.com/office/drawing/2010/main" val="0"/>
                      </a:ext>
                    </a:extLst>
                  </a:blip>
                  <a:stretch>
                    <a:fillRect/>
                  </a:stretch>
                </pic:blipFill>
                <pic:spPr>
                  <a:xfrm>
                    <a:off x="0" y="0"/>
                    <a:ext cx="2246235" cy="936172"/>
                  </a:xfrm>
                  <a:prstGeom prst="rect">
                    <a:avLst/>
                  </a:prstGeom>
                </pic:spPr>
              </pic:pic>
            </a:graphicData>
          </a:graphic>
          <wp14:sizeRelH relativeFrom="margin">
            <wp14:pctWidth>0</wp14:pctWidth>
          </wp14:sizeRelH>
          <wp14:sizeRelV relativeFrom="margin">
            <wp14:pctHeight>0</wp14:pctHeight>
          </wp14:sizeRelV>
        </wp:anchor>
      </w:drawing>
    </w:r>
    <w:r w:rsidR="00DC267A">
      <w:rPr>
        <w:rFonts w:ascii="Corbel" w:eastAsia="Corbel" w:hAnsi="Corbel" w:cs="Corbel"/>
        <w:noProof/>
        <w:sz w:val="40"/>
        <w:szCs w:val="40"/>
        <w:lang w:eastAsia="ru-RU"/>
      </w:rPr>
      <w:drawing>
        <wp:anchor distT="0" distB="0" distL="114300" distR="114300" simplePos="0" relativeHeight="251663360" behindDoc="1" locked="0" layoutInCell="1" allowOverlap="1" wp14:anchorId="6FA7F5FB" wp14:editId="566D3ECD">
          <wp:simplePos x="0" y="0"/>
          <wp:positionH relativeFrom="column">
            <wp:posOffset>3456532</wp:posOffset>
          </wp:positionH>
          <wp:positionV relativeFrom="paragraph">
            <wp:posOffset>0</wp:posOffset>
          </wp:positionV>
          <wp:extent cx="2445018" cy="101917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
                    <a:extLst>
                      <a:ext uri="{28A0092B-C50C-407E-A947-70E740481C1C}">
                        <a14:useLocalDpi xmlns:a14="http://schemas.microsoft.com/office/drawing/2010/main" val="0"/>
                      </a:ext>
                    </a:extLst>
                  </a:blip>
                  <a:stretch>
                    <a:fillRect/>
                  </a:stretch>
                </pic:blipFill>
                <pic:spPr>
                  <a:xfrm>
                    <a:off x="0" y="0"/>
                    <a:ext cx="2445018" cy="1019175"/>
                  </a:xfrm>
                  <a:prstGeom prst="rect">
                    <a:avLst/>
                  </a:prstGeom>
                </pic:spPr>
              </pic:pic>
            </a:graphicData>
          </a:graphic>
          <wp14:sizeRelH relativeFrom="margin">
            <wp14:pctWidth>0</wp14:pctWidth>
          </wp14:sizeRelH>
          <wp14:sizeRelV relativeFrom="margin">
            <wp14:pctHeight>0</wp14:pctHeight>
          </wp14:sizeRelV>
        </wp:anchor>
      </w:drawing>
    </w:r>
    <w:r w:rsidR="00D45945" w:rsidRPr="00615018">
      <w:rPr>
        <w:noProof/>
        <w:color w:val="000000" w:themeColor="text1"/>
        <w:lang w:bidi="ru-R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726D" w14:textId="5B290149" w:rsidR="00585FAF" w:rsidRDefault="00A71B14" w:rsidP="00585FAF">
    <w:pPr>
      <w:pStyle w:val="aa"/>
      <w:jc w:val="left"/>
    </w:pPr>
    <w:r>
      <w:rPr>
        <w:rFonts w:ascii="Corbel" w:eastAsia="Corbel" w:hAnsi="Corbel" w:cs="Corbel"/>
        <w:noProof/>
        <w:sz w:val="40"/>
        <w:szCs w:val="40"/>
        <w:lang w:eastAsia="ru-RU"/>
      </w:rPr>
      <mc:AlternateContent>
        <mc:Choice Requires="wpg">
          <w:drawing>
            <wp:anchor distT="0" distB="0" distL="114300" distR="114300" simplePos="0" relativeHeight="251677696" behindDoc="1" locked="0" layoutInCell="1" allowOverlap="1" wp14:anchorId="7C1B89D9" wp14:editId="5BA8E1A0">
              <wp:simplePos x="0" y="0"/>
              <wp:positionH relativeFrom="page">
                <wp:posOffset>-388620</wp:posOffset>
              </wp:positionH>
              <wp:positionV relativeFrom="page">
                <wp:posOffset>259080</wp:posOffset>
              </wp:positionV>
              <wp:extent cx="7721184" cy="11636375"/>
              <wp:effectExtent l="0" t="0" r="0" b="3175"/>
              <wp:wrapNone/>
              <wp:docPr id="30" name="Группа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7721184" cy="11636375"/>
                        <a:chOff x="-447102" y="467687"/>
                        <a:chExt cx="8406192" cy="12352918"/>
                      </a:xfrm>
                    </wpg:grpSpPr>
                    <wps:wsp>
                      <wps:cNvPr id="31" name="Полилиния: Фигура 10">
                        <a:extLst>
                          <a:ext uri="{C183D7F6-B498-43B3-948B-1728B52AA6E4}">
                            <adec:decorative xmlns:adec="http://schemas.microsoft.com/office/drawing/2017/decorative" val="1"/>
                          </a:ext>
                        </a:extLst>
                      </wps:cNvPr>
                      <wps:cNvSpPr/>
                      <wps:spPr>
                        <a:xfrm rot="10800000" flipH="1">
                          <a:off x="4199513" y="664121"/>
                          <a:ext cx="2619347" cy="26772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32" name="Полилиния: Фигура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480554" y="467687"/>
                          <a:ext cx="2843505" cy="2716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27393"/>
                        </a:solidFill>
                        <a:ln w="9525" cap="flat">
                          <a:noFill/>
                          <a:prstDash val="solid"/>
                          <a:miter/>
                        </a:ln>
                      </wps:spPr>
                      <wps:bodyPr rtlCol="0" anchor="ctr"/>
                    </wps:wsp>
                    <wps:wsp>
                      <wps:cNvPr id="33" name="Полилиния: Фигура 10">
                        <a:extLst>
                          <a:ext uri="{C183D7F6-B498-43B3-948B-1728B52AA6E4}">
                            <adec:decorative xmlns:adec="http://schemas.microsoft.com/office/drawing/2017/decorative" val="1"/>
                          </a:ext>
                        </a:extLst>
                      </wps:cNvPr>
                      <wps:cNvSpPr/>
                      <wps:spPr>
                        <a:xfrm rot="10800000" flipH="1" flipV="1">
                          <a:off x="5167567" y="2293157"/>
                          <a:ext cx="471232" cy="421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27393">
                            <a:alpha val="35686"/>
                          </a:srgbClr>
                        </a:solidFill>
                        <a:ln w="9525" cap="flat">
                          <a:noFill/>
                          <a:prstDash val="solid"/>
                          <a:miter/>
                        </a:ln>
                      </wps:spPr>
                      <wps:bodyPr rtlCol="0" anchor="ctr"/>
                    </wps:wsp>
                    <wps:wsp>
                      <wps:cNvPr id="34" name="Полилиния: Фигура 10">
                        <a:extLst>
                          <a:ext uri="{C183D7F6-B498-43B3-948B-1728B52AA6E4}">
                            <adec:decorative xmlns:adec="http://schemas.microsoft.com/office/drawing/2017/decorative" val="1"/>
                          </a:ext>
                        </a:extLst>
                      </wps:cNvPr>
                      <wps:cNvSpPr/>
                      <wps:spPr>
                        <a:xfrm rot="10800000" flipH="1">
                          <a:off x="5734050" y="10897784"/>
                          <a:ext cx="2225040" cy="19228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35" name="Полилиния: Фигура 18">
                        <a:extLst>
                          <a:ext uri="{C183D7F6-B498-43B3-948B-1728B52AA6E4}">
                            <adec:decorative xmlns:adec="http://schemas.microsoft.com/office/drawing/2017/decorative" val="1"/>
                          </a:ext>
                        </a:extLst>
                      </wps:cNvPr>
                      <wps:cNvSpPr>
                        <a:spLocks noChangeAspect="1"/>
                      </wps:cNvSpPr>
                      <wps:spPr>
                        <a:xfrm>
                          <a:off x="6232735" y="11202591"/>
                          <a:ext cx="1351577" cy="126325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27393">
                            <a:alpha val="31000"/>
                          </a:srgbClr>
                        </a:solidFill>
                        <a:ln w="9525" cap="flat">
                          <a:noFill/>
                          <a:prstDash val="solid"/>
                          <a:miter/>
                        </a:ln>
                      </wps:spPr>
                      <wps:bodyPr rtlCol="0" anchor="ctr"/>
                    </wps:wsp>
                    <wps:wsp>
                      <wps:cNvPr id="36" name="Полилиния: Фигура 18">
                        <a:extLst>
                          <a:ext uri="{C183D7F6-B498-43B3-948B-1728B52AA6E4}">
                            <adec:decorative xmlns:adec="http://schemas.microsoft.com/office/drawing/2017/decorative" val="1"/>
                          </a:ext>
                        </a:extLst>
                      </wps:cNvPr>
                      <wps:cNvSpPr>
                        <a:spLocks noChangeAspect="1"/>
                      </wps:cNvSpPr>
                      <wps:spPr>
                        <a:xfrm>
                          <a:off x="5608951" y="11389309"/>
                          <a:ext cx="486303"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27393">
                            <a:alpha val="38000"/>
                          </a:srgbClr>
                        </a:solidFill>
                        <a:ln w="9525" cap="flat">
                          <a:noFill/>
                          <a:prstDash val="solid"/>
                          <a:miter/>
                        </a:ln>
                      </wps:spPr>
                      <wps:bodyPr rtlCol="0" anchor="ctr"/>
                    </wps:wsp>
                    <wps:wsp>
                      <wps:cNvPr id="37" name="Полилиния: Фигура 18">
                        <a:extLst>
                          <a:ext uri="{C183D7F6-B498-43B3-948B-1728B52AA6E4}">
                            <adec:decorative xmlns:adec="http://schemas.microsoft.com/office/drawing/2017/decorative" val="1"/>
                          </a:ext>
                        </a:extLst>
                      </wps:cNvPr>
                      <wps:cNvSpPr>
                        <a:spLocks noChangeAspect="1"/>
                      </wps:cNvSpPr>
                      <wps:spPr>
                        <a:xfrm>
                          <a:off x="6923991" y="10851351"/>
                          <a:ext cx="250330"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27393">
                            <a:alpha val="38000"/>
                          </a:srgbClr>
                        </a:solidFill>
                        <a:ln w="9525" cap="flat">
                          <a:noFill/>
                          <a:prstDash val="solid"/>
                          <a:miter/>
                        </a:ln>
                      </wps:spPr>
                      <wps:bodyPr rtlCol="0" anchor="ctr"/>
                    </wps:wsp>
                    <wps:wsp>
                      <wps:cNvPr id="38" name="Прямоугольник 38">
                        <a:extLst>
                          <a:ext uri="{C183D7F6-B498-43B3-948B-1728B52AA6E4}">
                            <adec:decorative xmlns:adec="http://schemas.microsoft.com/office/drawing/2017/decorative" val="1"/>
                          </a:ext>
                        </a:extLst>
                      </wps:cNvPr>
                      <wps:cNvSpPr/>
                      <wps:spPr>
                        <a:xfrm rot="10800000" flipV="1">
                          <a:off x="-447102" y="987688"/>
                          <a:ext cx="5614670" cy="527578"/>
                        </a:xfrm>
                        <a:prstGeom prst="rect">
                          <a:avLst/>
                        </a:prstGeom>
                        <a:solidFill>
                          <a:srgbClr val="027393"/>
                        </a:solidFill>
                        <a:ln w="9525" cap="flat">
                          <a:noFill/>
                          <a:prstDash val="solid"/>
                          <a:miter/>
                        </a:ln>
                      </wps:spPr>
                      <wps:txbx>
                        <w:txbxContent>
                          <w:p w14:paraId="7312B6D4" w14:textId="221931EF" w:rsidR="00A71B14" w:rsidRPr="00A71B14" w:rsidRDefault="00A71B14" w:rsidP="0039616E">
                            <w:pPr>
                              <w:ind w:right="27"/>
                              <w:jc w:val="right"/>
                              <w:rPr>
                                <w:color w:val="FFFFFF" w:themeColor="background1"/>
                                <w:sz w:val="16"/>
                                <w:szCs w:val="16"/>
                                <w:lang w:val="en-US"/>
                              </w:rPr>
                            </w:pPr>
                            <w:r w:rsidRPr="00A71B14">
                              <w:rPr>
                                <w:color w:val="FFFFFF" w:themeColor="background1"/>
                                <w:sz w:val="16"/>
                                <w:szCs w:val="16"/>
                                <w:lang w:val="en-US"/>
                              </w:rPr>
                              <w:t xml:space="preserve">e-mail: </w:t>
                            </w:r>
                            <w:hyperlink r:id="rId1" w:history="1">
                              <w:r w:rsidRPr="00A71B14">
                                <w:rPr>
                                  <w:rStyle w:val="af7"/>
                                  <w:color w:val="FFFFFF" w:themeColor="background1"/>
                                  <w:sz w:val="16"/>
                                  <w:szCs w:val="16"/>
                                  <w:lang w:val="en-US"/>
                                </w:rPr>
                                <w:t>office@ees.group</w:t>
                              </w:r>
                            </w:hyperlink>
                          </w:p>
                          <w:p w14:paraId="2258A813" w14:textId="3E34A876" w:rsidR="00A71B14" w:rsidRPr="00A71B14" w:rsidRDefault="00A71B14" w:rsidP="0039616E">
                            <w:pPr>
                              <w:ind w:right="27"/>
                              <w:jc w:val="right"/>
                              <w:rPr>
                                <w:color w:val="FFFFFF" w:themeColor="background1"/>
                                <w:sz w:val="16"/>
                                <w:szCs w:val="16"/>
                                <w:lang w:val="en-US"/>
                              </w:rPr>
                            </w:pPr>
                            <w:r w:rsidRPr="00A71B14">
                              <w:rPr>
                                <w:color w:val="FFFFFF" w:themeColor="background1"/>
                                <w:sz w:val="16"/>
                                <w:szCs w:val="16"/>
                                <w:lang w:val="uk-UA"/>
                              </w:rPr>
                              <w:t>Телефон: +(380) 666 555 800</w:t>
                            </w:r>
                          </w:p>
                          <w:p w14:paraId="0D1D6118" w14:textId="77777777" w:rsidR="00A71B14" w:rsidRPr="00A71B14" w:rsidRDefault="00A71B14" w:rsidP="00A71B14">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1B89D9" id="Группа 30" o:spid="_x0000_s1028" alt="&quot;&quot;" style="position:absolute;margin-left:-30.6pt;margin-top:20.4pt;width:607.95pt;height:916.25pt;flip:x;z-index:-251638784;mso-position-horizontal-relative:page;mso-position-vertical-relative:page" coordorigin="-4471,4676" coordsize="84061,1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r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">
              <v:shape id="_x0000_s1029" alt="&quot;&quot;" style="position:absolute;left:41995;top:6641;width:26193;height:2677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1424067,2662773;1411825,2669600;1412558,2669926;1525852,2593465;1486273,2603226;1426903,2611035;1424077,2603226;1465541,2599322;1525852,2593465;1628806,2583247;1626388,2583954;1627627,2583704;890226,2568575;932161,2579800;950067,2580776;1000012,2606155;1022628,2611035;1024043,2611524;1029225,2606155;1049014,2612011;1068805,2616891;1107798,2626284;1108384,2625677;1153617,2633485;1175291,2637390;1196966,2639342;1241257,2641294;1301568,2640317;1304186,2640317;1310050,2636901;1323243,2632509;1336672,2632265;1345860,2633484;1348333,2640317;1369418,2640317;1362822,2650078;1359053,2654959;1346802,2660816;1324185,2660816;1294972,2658864;1231833,2656911;1184715,2653007;1143251,2647151;1101787,2640317;1038649,2630557;989646,2613964;990213,2613537;961375,2604203;935931,2592490;906718,2582729;876562,2571991;890226,2568575;1444951,2547648;1430553,2549924;1330978,2555132;1363764,2559302;1372246,2557349;1430673,2550517;1440287,2548581;1534415,2533505;1485511,2541236;1502292,2541732;1526441,2537096;1712932,2531248;1559549,2573556;1637169,2555642;729553,2511474;837925,2559302;876562,2571991;905775,2582728;934989,2592489;960432,2604202;954778,2609083;939700,2606154;885986,2585657;859600,2574919;833213,2563206;798346,2550517;768190,2536852;744631,2524162;729553,2511474;773845,2487072;825675,2514403;819079,2518307;758767,2488048;773845,2487072;582545,2420698;646625,2457790;659818,2473407;629663,2456813;607046,2442172;582545,2420698;694913,2395652;694922,2395930;698105,2399920;698455,2398248;2071133,2331579;2067711,2331874;2011169,2373846;1955569,2405081;1915990,2429482;1894316,2439243;1871699,2449004;1844370,2463646;1823638,2476335;1793482,2489024;1762385,2500737;1753903,2509522;1740710,2514403;1707728,2520259;1665321,2533924;1626684,2546613;1584278,2559303;1531505,2572968;1457059,2585657;1455174,2588585;1419380,2597854;1420307,2598346;1460058,2588052;1460828,2585657;1535276,2572968;1588048,2559303;1630454,2546613;1669091,2533924;1711497,2520259;1744480,2514403;1722153,2528279;1722806,2528068;1746365,2513426;1759558,2508546;1760437,2508294;1766154,2501713;1797253,2490000;1827409,2477311;1848141,2464622;1875469,2449981;1898085,2440220;1913595,2433236;1921645,2427530;1961224,2403129;2016823,2371894;455165,2318080;458742,2321259;459964,2321904;2077458,2292600;2077135,2292830;2077135,2293109;2078633,2293330;2079019,2292830;2097817,2278029;2092253,2282011;2091270,2283069;2095085,2280540;378219,2228864;413810,2272269;385590,2237193;2164540,2228836;2164456,2228866;2163832,2233289;2148754,2250859;2130849,2271356;2131928,2271099;2148754,2251834;2163832,2234265;2164540,2228836;470327,2206855;472193,2209209;472287,2208887;330934,2184484;355435,2201078;356638,2202545;367803,2205104;393129,2229384;427997,2258667;443075,2280140;451555,2290878;487365,2322113;477000,2330897;443650,2292516;442133,2292830;473692,2329151;477000,2330897;487366,2322113;576890,2395319;558986,2401175;565582,2406056;539196,2407032;522233,2395319;506213,2382630;466634,2348467;429881,2314304;395956,2280140;379937,2263547;364859,2245978;370513,2238169;389360,2255739;410092,2272332;435536,2300639;437698,2302560;410092,2272332;390302,2255739;371455,2238169;350723,2211814;330934,2184484;2406962,2029286;2406484,2029499;2396192,2055085;2397069,1907002;2372095,1944366;2359844,1967792;2347594,1989266;2318380,2029286;2292937,2069305;2270320,2101517;2268434,2102711;2266891,2105079;2269377,2103469;2291994,2071259;2317438,2031239;2346651,1991219;2358902,1969746;2371152,1946319;2396597,1908251;2494603,1893611;2482351,1931678;2460678,1972673;2439003,2014646;2419214,2040999;2432407,2013669;2443715,1986339;2452196,1971698;2463504,1952176;2473871,1932654;2494603,1893611;2433606,1809941;2410732,1851638;2410311,1852641;2433348,1810643;2446151,1715499;2418658,1793302;2360826,1915745;2352360,1929611;2352305,1929725;2332515,1964865;2312726,2002933;2290109,2032215;2271262,2065402;2160063,2195221;2123310,2227433;2119784,2230210;2118263,2231804;2102895,2244781;2090328,2259643;2044151,2295759;2036916,2300493;2017264,2317087;2014426,2318996;2010226,2323089;1973475,2348468;1936722,2371894;1932515,2374102;1907631,2390844;1899917,2394874;1892431,2400200;1866987,2414842;1843214,2424499;1790228,2452181;1665918,2500203;1579294,2523274;1649301,2509522;1662494,2506593;1704900,2490975;1731286,2482191;1773693,2459741;1821753,2442171;1852545,2429664;1866045,2421674;1878294,2417770;1895258,2408009;1899715,2404800;1911279,2393368;1936722,2377750;1965669,2363053;1976301,2356275;2013054,2330897;2029074,2315280;2046979,2303567;2093154,2267452;2126138,2235240;2162889,2203030;2274088,2073210;2289392,2046264;2290109,2043927;2314611,2004884;2322149,1993171;2332174,1978770;2335343,1972673;2355132,1937534;2393769,1854566;2431464,1765743;2442537,1729627;2549259,1629090;2546432,1631042;2546432,1631042;2558160,1571241;2557822,1572968;2560567,1576382;2569049,1586142;2574703,1582238;2574846,1581489;2570934,1584190;2561510,1575405;2549760,1460361;2549103,1460399;2547910,1460467;2548317,1465108;2547375,1489510;2543606,1504151;2520989,1541242;2515335,1573454;2509681,1584190;2500257,1631042;2489890,1668134;2478582,1704250;2471986,1732556;2464447,1761838;2470459,1752152;2475755,1731579;2480467,1702296;2491775,1666182;2502142,1629090;2511565,1582238;2517219,1571501;2522874,1539290;2545490,1502199;2530413,1577357;2519104,1639827;2493660,1719866;2488627,1727976;2486475,1740120;2479525,1760863;2453139,1820404;2440887,1851638;2433348,1868232;2423925,1885802;2398481,1932654;2371152,1978530;2336285,2040024;2297648,2100541;2272205,2134704;2244876,2167891;2235452,2181556;2225086,2195221;2209066,2208887;2182865,2238935;2183621,2242074;2156293,2271356;2127080,2292830;2103521,2312352;2081203,2329245;2084674,2328946;2109175,2310400;2132735,2290878;2161947,2269404;2189277,2240121;2188334,2236217;2214720,2205959;2230741,2192294;2241106,2178628;2250530,2164963;2277859,2131776;2303302,2097613;2341940,2037095;2376807,1975602;2404136,1929725;2429579,1882873;2439003,1865304;2446542,1848711;2458793,1817476;2485179,1757934;2495545,1717915;2520989,1637876;2532297,1575406;2547375,1500247;2550775,1487045;2548317,1486581;2549259,1462180;2569991,1439729;2559018,1487089;2559019,1487089;2569992,1439730;2578473,1429968;2572818,1442658;2571523,1469256;2570934,1494390;2561510,1524425;2561510,1527856;2572818,1494390;2574703,1442657;2579097,1432798;2537950,1387996;2531776,1403114;2529470,1425088;2526497,1414823;2525409,1416272;2528528,1427041;2526643,1442658;2530413,1455347;2533334,1455179;2531354,1448514;2533239,1432896;2537950,1387996;2617110,1361642;2618995,1362618;2618052,1403613;2618995,1431921;2616167,1483653;2613341,1512935;2604859,1555883;2602032,1591999;2587896,1658373;2574703,1715962;2551145,1726699;2553029,1720843;2556799,1679847;2570934,1636899;2582242,1630067;2582242,1630066;2594493,1555883;2601089,1520744;2606744,1484629;2611456,1450466;2613341,1418255;2614282,1390925;2616167,1376283;2617110,1361642;132724,909063;133192,909306;133237,909170;189579,769157;168847,809176;151884,823818;151844,824753;150204,862120;150251,862031;151884,824794;168847,810152;189579,770133;190285,770621;190639,769889;200886,684237;187693,693998;167904,736946;172431,740698;172579,740039;168847,736946;188636,693998;200319,685355;273449,628601;272259,629588;267206,649709;264025,659835;177328,823818;165077,863837;153768,904833;129267,990729;113247,1049294;105708,1093219;101939,1115668;99111,1138119;90630,1198636;87803,1235727;92515,1274771;94723,1253497;94400,1246464;98169,1205468;106650,1144951;113377,1136590;123145,1068881;122671,1057103;131981,1029458;137520,1006248;135864,1010251;130210,1008298;116074,1050271;117016,1073697;110419,1118597;109478,1126406;100054,1138119;102880,1115668;106650,1093219;114189,1049294;130210,990729;154711,904833;166019,863837;178270,823818;264967,659835;273449,628601;290413,530992;290412,530992;295123,534896;295123,534895;460219,392024;460038,392173;459488,392818;451792,401172;449846,404103;448574,405591;443075,413861;385591,484140;369570,503661;353550,524159;282711,605258;354492,523183;370512,502685;386533,483163;444016,412885;449846,404103;459488,392818;484141,324716;476007,327651;469958,329977;468519,331869;458152,341630;431766,359199;413862,379698;396899,400195;385591,410933;385207,410434;374518,423744;356377,447048;327164,480235;331876,486091;331966,486009;328106,481211;357319,448024;386533,410933;397841,400196;414804,379698;432708,359200;459094,341631;469461,331870;480769,327478;484339,326330;1849082,148365;1897143,170815;1917875,188384;1871699,164958;1849082,148365;1692650,77110;1730345,85895;1783117,113225;1692650,77110;1125347,70644;1105557,73206;1063150,79063;1021686,88823;1003782,94680;983050,100537;937684,109768;929335,113226;871851,133724;815309,157150;775730,175696;749344,186432;684320,217667;653222,238165;623067,258663;575006,295754;529772,332845;486481,371963;490193,376770;499381,370242;507202,364204;535426,338702;580660,301611;628720,264519;658876,244021;689974,223524;754997,192289;780441,178624;820020,160077;876562,136651;934046,116154;958193,111241;969858,107112;1128626,71635;1462360,49658;1482502,51732;1509831,61493;1489099,58565;1445750,49780;1462360,49658;1572027,41971;1610664,44899;1657782,64421;1599355,53684;1572027,41971;1256807,41727;1147963,47828;1072574,58564;1036764,68325;1005666,80038;962317,85895;798346,151293;738977,178624;721072,185456;705052,194241;674896,210834;627778,236212;591968,265495;488308,349438;466645,368950;445452,388993;445901,389459;282873,587604;249889,634456;234812,662763;219734,689117;191463,743778;160711,793972;160365,795511;149999,824794;142460,838459;140575,840411;132212,869206;130210,886288;128325,910690;115132,950710;102880,990729;89687,1049294;82148,1102979;77437,1156664;84033,1119572;84645,1116511;85918,1102003;93457,1048318;95817,1049134;96022,1048227;93458,1047342;106651,988777;118901,948756;132034,908921;131152,908737;133037,884336;143403,838459;150942,824794;151195,824081;161308,795511;192406,744755;220677,690094;235754,663740;250832,635433;283815,588581;446844,390435;490193,349439;593853,265496;629663,236213;676781,210835;706937,194241;722957,185457;740862,178624;800231,151293;964203,85896;1007551,80039;1038649,68326;1074459,58565;1149848,47828;1258691,42093;1346176,45134;1389209,0;1433499,2928;1478733,7809;1508888,15617;1528679,25378;1553180,20497;1589932,29283;1612548,36115;1611607,37091;1610664,43923;1572027,40996;1558834,37091;1545641,34163;1520197,28306;1494753,22450;1468367,18545;1439154,18545;1415595,18545;1378843,18545;1377117,17974;1360938,26354;1366592,36115;1423134,47828;1397972,48283;1398397,48317;1425018,47828;1447635,50757;1490984,59541;1511716,62470;1546584,70278;1582394,78087;1617261,86871;1652129,97609;1669091,102489;1686054,108345;1686273,108552;1698437,110725;1727915,122071;1732032,128533;1733172,128844;1759558,139580;1782175,149341;1804792,160078;1821754,169839;1833063,175696;1845313,182528;1886777,206931;1939549,242070;1966879,261592;1967670,262177;1981636,270965;2513450,1306981;2513052,1315150;2523815,1316742;2534181,1324551;2538893,1350905;2556798,1382140;2564338,1382850;2564338,1375307;2571998,1353266;2571876,1348954;2579414,1322599;2589781,1322599;2605801,1311862;2607685,1354810;2602974,1375307;2597320,1394829;2594492,1427041;2593550,1443634;2591666,1460228;2587648,1463003;2587896,1464131;2591746,1461473;2593550,1445586;2594492,1428993;2597320,1396781;2602974,1377260;2607685,1356762;2615224,1362619;2614282,1377260;2612398,1391901;2611455,1419232;2609570,1451442;2604859,1485606;2599205,1521721;2592608,1556860;2580357,1631042;2569049,1637876;2554913,1680823;2551144,1721819;2549259,1727676;2533239,1772576;2528527,1776480;2508738,1824308;2529470,1776480;2534181,1772576;2504025,1861399;2488006,1870185;2484683,1877068;2485179,1877992;2488948,1870184;2504968,1861399;2493660,1894586;2472928,1933630;2462562,1953152;2451254,1972673;2442772,1987314;2430522,2015621;2417329,2042952;2396597,2072234;2375865,2099565;2376728,2097722;2353247,2130800;2302359,2188389;2292341,2204355;2302359,2189365;2353247,2131775;2314611,2192293;2294703,2213889;2278722,2226058;2277858,2227433;2267866,2235394;2267492,2238169;2223201,2285021;2176082,2329921;2173904,2331559;2158178,2352371;2120483,2381654;2085253,2409022;2085127,2409181;2120483,2382630;2158178,2353348;2127080,2385558;2101754,2402640;2084234,2410304;2083731,2410937;2064883,2423626;2057782,2427035;2039912,2442050;2022478,2454861;1996091,2472430;1987611,2473407;1978184,2477747;1976719,2478900;1988552,2474382;1997034,2473407;1963109,2499761;1941434,2511475;1919760,2522211;1904451,2524590;1901855,2526116;1830235,2558326;1826583,2559186;1804792,2573943;1817042,2577848;1771809,2598346;1775578,2584681;1760500,2590537;1746365,2595417;1717151,2605178;1713248,2600326;1699246,2603226;1682283,2607130;1647416,2615916;1646267,2616469;1679457,2608106;1696419,2604202;1710554,2601274;1716209,2606154;1745422,2596393;1759557,2591513;1774635,2585657;1770866,2599322;1731286,2618844;1729346,2618281;1702074,2629580;1679457,2636413;1645532,2645197;1631514,2643978;1602196,2649887;1601240,2652031;1523024,2667648;1505119,2662767;1490041,2662767;1463655,2671552;1440096,2673504;1416537,2674480;1413977,2673345;1392507,2677287;1366592,2672528;1367535,2671552;1372246,2664719;1350572,2661791;1360938,2655935;1392036,2654958;1422192,2653983;1465540,2654958;1495695,2652031;1552237,2639341;1589932,2630557;1618203,2629580;1620170,2628634;1592759,2629581;1555065,2638365;1498523,2651055;1468367,2653983;1425018,2653007;1394863,2653983;1363764,2654959;1364707,2651055;1371303,2641294;1661551,2591513;1858506,2514403;1910336,2486096;1939549,2470478;1969705,2453885;2026247,2418746;2071480,2382630;2156293,2314304;2179852,2294782;2202469,2274285;2236394,2242074;2250530,2217672;2270834,2198393;2270998,2197182;2251473,2215720;2237337,2240121;2203412,2272333;2180795,2292830;2157236,2312352;2072423,2380678;2027190,2416794;1970648,2451933;1940492,2468526;1911279,2484143;1859449,2512450;1662494,2589561;1372246,2639342;1350572,2639342;1347745,2631533;1325128,2630557;1304396,2639342;1244084,2640317;1199794,2638365;1178119,2636413;1156445,2632509;1169502,2618084;1166811,2618844;1118166,2609513;1115923,2610059;1022629,2592490;985877,2584681;953836,2578824;915200,2560278;867139,2541733;817194,2521235;825675,2514403;860543,2521235;875620,2534900;927450,2550517;1030168,2577848;1055612,2582729;1082941,2587609;1113096,2594442;1146328,2601885;1148905,2601274;1180004,2606155;1180946,2604203;1226179,2606155;1233718,2607130;1303453,2607130;1354341,2609083;1414652,2604203;1422191,2604203;1425018,2612011;1484387,2604203;1523966,2594442;1546583,2590537;1560719,2588585;1591816,2580777;1617261,2574920;1642704,2568087;1689375,2559721;1695478,2557350;1646475,2566135;1621030,2572968;1595587,2578824;1564488,2586633;1550353,2588585;1527737,2592490;1466482,2598346;1425018,2602251;1417480,2602251;1357168,2607130;1306280,2605178;1236546,2605178;1229007,2604203;1199794,2591513;1183773,2602251;1183733,2602335;1196966,2593465;1226180,2606154;1180947,2604202;1181303,2603963;1151733,2599322;1116866,2591513;1086710,2584681;1059381,2579800;1033938,2574920;931219,2547590;879390,2531972;864312,2518307;829444,2511474;777614,2484143;762537,2485120;708821,2456813;699398,2439243;701282,2438268;734266,2456813;767248,2475359;776672,2469503;738035,2443148;705995,2428507;661703,2402152;624009,2376774;564640,2350420;542023,2330898;546735,2328946;569351,2335778;522233,2285021;495847,2262572;471346,2240121;440248,2213768;395014,2162034;391911,2151988;382763,2142513;351666,2107373;347896,2089804;335645,2072234;334186,2069864;319624,2059545;291353,2017573;275334,1978530;273449,1978530;251775,1935582;231043,1892634;209368,1842854;189579,1792098;209368,1826260;229158,1869208;235754,1892634;238481,1896775;235125,1878703;226374,1862253;212129,1829075;195232,1799905;174500,1741340;156738,1681304;150906,1663803;125503,1558777;114269,1482534;114189,1484629;115132,1500247;119843,1536362;125497,1573454;116074,1541242;109478,1500247;101939,1500247;97226,1463155;90630,1439729;84976,1417280;68955,1399710;64244,1399710;59532,1375307;57647,1344073;61416,1300149;63301,1284532;66511,1273820;64950,1249393;67071,1213277;70840,1205957;70840,1201564;63301,1216206;56705,1206445;44454,1188875;42216,1174966;41627,1176185;37858,1215229;35030,1254273;32204,1284532;32204,1347000;33146,1379212;35030,1411422;26549,1441681;24665,1441681;19011,1383116;19011,1322599;23722,1275746;32200,1284527;24665,1274771;22780,1239632;24665,1185946;25607,1171306;28434,1146903;39743,1102979;45377,1073800;43512,1066864;36915,1105907;25607,1149832;22780,1174233;21837,1188875;19952,1242559;21837,1277699;17126,1324551;17126,1385068;22780,1443634;24665,1443634;36915,1499271;43512,1545147;57647,1591999;79911,1692750;81854,1712058;85919,1712058;106651,1763790;114190,1790145;100054,1767695;84976,1732556;84034,1742317;75835,1715992;69898,1716938;63301,1694489;40684,1640803;26549,1592976;25607,1552955;19011,1506103;14298,1459251;3933,1425088;10529,1243536;17126,1196684;11472,1171306;22780,1101027;25607,1084433;33146,1027820;52936,986824;48223,1042462;52934,1032925;55762,1010129;56705,984872;65186,952661;78379,903856;94400,854076;95600,852678;102881,813081;113247,784774;125498,761348;150000,712543;169789,668620;198060,612007;218792,587604;235754,553441;249890,531967;264968,524159;268738,518302;283815,487067;313028,451928;313824,466615;311693,472788;342241,440215;357319,419718;377109,400196;378815,402158;378052,401172;402553,375793;427055,352367;453441,323085;490193,294778;529772,264519;553437,247419;569351,232308;597622,214738;627778,198145;631770,196019;642032,185579;658877,172767;677371,163006;690454,159887;692801,158125;949124,50756;958635,48614;984934,39042;1003075,35260;1012534,35177;1016032,34163;1230891,4880;1291909,4636;1357168,5856;1358383,6799;1390151,2928;1419364,7808;1448578,13664;1463650,17213;1447635,12689;1418421,6832;1389209,1952;1389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8" o:spid="_x0000_s1030" alt="&quot;&quot;" style="position:absolute;left:44805;top:4676;width:28435;height:2716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27393" stroked="f">
                <v:stroke joinstyle="miter"/>
                <v:path arrowok="t" o:connecttype="custom" o:connectlocs="1545935,2701314;1532646,2708240;1533442,2708570;1656431,2631003;1613465,2640905;1549014,2648827;1545946,2640905;1590958,2636944;1656431,2631003;1768194,2620637;1765571,2621354;1766916,2621101;966410,2605752;1011934,2617140;1031371,2618130;1085590,2643876;1110143,2648827;1111678,2649323;1117304,2643876;1138787,2649818;1160271,2654768;1202600,2664297;1203237,2663681;1252342,2671602;1275870,2675563;1299400,2677544;1347481,2679524;1412954,2678533;1415795,2678533;1422161,2675067;1436483,2670612;1451061,2670364;1461036,2671601;1463721,2678533;1486610,2678533;1479450,2688435;1475358,2693387;1462058,2699328;1437506,2699328;1405793,2697348;1337251,2695367;1286100,2691407;1241088,2685465;1196075,2678533;1127534,2668631;1074338,2651798;1074953,2651365;1043647,2641896;1016026,2630013;984313,2620111;951577,2609218;966410,2605752;1568606,2584523;1552976,2586831;1444880,2592115;1480472,2596345;1489680,2594364;1553106,2587433;1563544,2585469;1665727,2570175;1612638,2578018;1630855,2578521;1657070,2573818;1859521,2567885;1693011,2610806;1777274,2592632;791987,2547825;909633,2596345;951577,2609218;983289,2620110;1015003,2630012;1042624,2641895;1036486,2646846;1020118,2643875;961807,2623081;933162,2612188;904518,2600306;866666,2587433;833930,2573570;808355,2560697;791987,2547825;840069,2523070;896334,2550796;889173,2554757;823701,2524060;840069,2523070;632397,2455735;701962,2493363;716284,2509207;683548,2492373;658996,2477520;632397,2455735;754382,2430326;754392,2430608;757847,2434655;758227,2432960;2248376,2365326;2244661,2365625;2183281,2408205;2122923,2439892;2079956,2464647;2056427,2474549;2031875,2484451;2002207,2499305;1979701,2512177;1946965,2525050;1913206,2536933;1903998,2545844;1889676,2550796;1853871,2556737;1807835,2570600;1765893,2583473;1719857,2596346;1662568,2610209;1581751,2623081;1579705,2626052;1540846,2635456;1541854,2635955;1585006,2625512;1585843,2623081;1666661,2610209;1723950,2596346;1769985,2583473;1811929,2570600;1857963,2556737;1893769,2550796;1869531,2564873;1870240,2564659;1895815,2549805;1910137,2544855;1911091,2544599;1917298,2537923;1951058,2526040;1983794,2513168;2006300,2500294;2035967,2485442;2060519,2475540;2077356,2468455;2086095,2462666;2129062,2437911;2189419,2406224;494117,2351632;498000,2354857;499326,2355511;2255241,2325783;2254891,2326016;2254891,2326299;2256517,2326524;2256937,2326016;2277343,2311002;2271304,2315040;2270236,2316114;2274377,2313549;410586,2261125;449221,2305155;418588,2269574;2349776,2261096;2349685,2261127;2349008,2265614;2332640,2283438;2313202,2304232;2314374,2303970;2332640,2284427;2349008,2266603;2349776,2261096;510577,2238798;512603,2241184;512705,2240858;359254,2216102;385853,2232936;387159,2234425;399279,2237021;426772,2261652;464624,2291358;480992,2313143;490198,2324036;529073,2355723;517820,2364634;481617,2325697;479969,2326016;479969,2326016;514230,2362863;517820,2364634;529074,2355723;626259,2429989;606823,2435930;613983,2440881;585339,2441871;566925,2429989;549534,2417116;506568,2382458;466670,2347801;429841,2313143;412451,2296310;396083,2278486;402221,2270564;422681,2288388;445187,2305221;472808,2333938;475156,2335887;445187,2305221;423703,2288388;403243,2270564;380737,2243828;359254,2216102;2612945,2058658;2612426,2058873;2601252,2084830;2602205,1934604;2575094,1972509;2561794,1996274;2548496,2018059;2516782,2058658;2489161,2099256;2464609,2131934;2462561,2133145;2460885,2135548;2463585,2133915;2488138,2101238;2515759,2060639;2547472,2020040;2560772,1998256;2574070,1974490;2601692,1935871;2683917,1931167;2675349,1949734;2656935,1985382;2675349,1949734;2683917,1931167;2708085,1921019;2694786,1959637;2671257,2001226;2647727,2043805;2626245,2070541;2640567,2042815;2652843,2015089;2662049,2000236;2674325,1980432;2685579,1960627;2708085,1921019;2641868,1836138;2617037,1878439;2616580,1879456;2641589,1836850;2655487,1740330;2625642,1819258;2562861,1943473;2553668,1957540;2553610,1957656;2532127,1993304;2510644,2031923;2486092,2061629;2465631,2095297;2344916,2226995;2305018,2259673;2301190,2262489;2299539,2264107;2282856,2277272;2269213,2292349;2219085,2328988;2211231,2333790;2189897,2350625;2186815,2352562;2182257,2356714;2142360,2382459;2102462,2406224;2097897,2408465;2070882,2425449;2062506,2429537;2054381,2434940;2026760,2449794;2000953,2459590;1943431,2487674;1808484,2536391;1714447,2559796;1790445,2545844;1804767,2542873;1850802,2527030;1879446,2518118;1925482,2495343;1977655,2477519;2011082,2464831;2025737,2456725;2039035,2452765;2057450,2442862;2062288,2439607;2074842,2428009;2102462,2412166;2133886,2397256;2145429,2390380;2185327,2364634;2202717,2348791;2222155,2336908;2272282,2300271;2308088,2267593;2347985,2234917;2468700,2103217;2485313,2075881;2486092,2073511;2512690,2033902;2520874,2022020;2531756,2007410;2535196,2001226;2556679,1965578;2598623,1881409;2639543,1791300;2651564,1754661;2767419,1652670;2764350,1654650;2764350,1654650;2777082,1593983;2776715,1595735;2779695,1599198;2788903,1609100;2795041,1605139;2795195,1604379;2790949,1607120;2780718,1598207;2767963,1481498;2767249,1481536;2765955,1481606;2766396,1486313;2765374,1511069;2761282,1525922;2736730,1563550;2730592,1596228;2724453,1607120;2714223,1654650;2702970,1692278;2690694,1728917;2683533,1757633;2675349,1787339;2681876,1777512;2687625,1756642;2692740,1726935;2705016,1690298;2716269,1652670;2726500,1605139;2732638,1594246;2738776,1561570;2763328,1523942;2746960,1600188;2734684,1663562;2707062,1744759;2701597,1752987;2699261,1765307;2691717,1786349;2663073,1846752;2649773,1878439;2641589,1895273;2631359,1913097;2603738,1960627;2574070,2007167;2536220,2069551;2494276,2130944;2466655,2165601;2436987,2199269;2426757,2213132;2415504,2226995;2398113,2240858;2369669,2271341;2370491,2274525;2340824,2304232;2309110,2326016;2283536,2345821;2259308,2362959;2263075,2362655;2289674,2343840;2315249,2324036;2346962,2302251;2376630,2272545;2375607,2268584;2404251,2237888;2421643,2224025;2432895,2210162;2443125,2196299;2472793,2162631;2500414,2127973;2542358,2066580;2580209,2004197;2609876,1957656;2637497,1910126;2647727,1892302;2655911,1875469;2669211,1843782;2697855,1783378;2709108,1742780;2736730,1661582;2749006,1598208;2765374,1521961;2769064,1508568;2766396,1508098;2767419,1483343;2789925,1460568;2778012,1508613;2778013,1508613;2789926,1460569;2799133,1450666;2792995,1463539;2792995,1463539;2791588,1490522;2790949,1516020;2780718,1546489;2780718,1549970;2792995,1516020;2795041,1463538;2799810,1453536;2755143,1408086;2748439,1423424;2745936,1445715;2742709,1435301;2741528,1436771;2744914,1447696;2742868,1463539;2746960,1476411;2750131,1476241;2747982,1469479;2750028,1453636;2755143,1408086;2841077,1381351;2843123,1382340;2842099,1423929;2843123,1452646;2840053,1505127;2836985,1534833;2827777,1578403;2824708,1615041;2809363,1682376;2795041,1740798;2769466,1751691;2771512,1745750;2775604,1704161;2790949,1660591;2803225,1653660;2803225,1653659;2816524,1578403;2823685,1542755;2829823,1506118;2834939,1471460;2836985,1438783;2838007,1411057;2840053,1396203;2841077,1381351;144082,922221;144591,922467;144639,922329;205803,780290;183297,820888;164882,835742;164838,836690;163058,874598;163108,874508;164882,836732;183297,821878;205803,781280;206570,781775;206953,781032;218078,694141;203756,704043;182273,747612;187188,751418;187348,750750;183297,747612;204779,704043;217461,695275;296850,637699;295558,638700;290073,659113;286620,669386;192503,835742;179203,876340;166927,917930;140329,1005069;122938,1064481;114754,1109042;110662,1131816;107593,1154592;98386,1215985;95317,1253613;100432,1293222;102829,1271640;102478,1264505;106570,1222916;115777,1161523;123079,1153041;133683,1084352;133169,1072403;143275,1044359;149289,1020812;147491,1024873;141353,1022892;126007,1065472;127030,1089237;119869,1134787;118846,1142709;108616,1154592;111685,1131816;115777,1109042;123961,1064481;141353,1005069;167951,917930;180227,876340;193526,835742;287642,669386;296850,637699;315265,538677;315264,538677;320379,542638;320379,542637;499604,397698;499407,397849;498811,398501;490454,406978;488341,409954;486962,411462;480992,419852;418589,491147;401197,510951;383807,531745;306937,613983;384829,530756;402220,509961;419611,490156;482014,418861;488341,409954;498811,398501;525573,329416;516743,332393;510176,334753;508614,336672;497360,346574;468716,364398;449279,385193;430865,405987;418589,416880;418171,416375;406568,429877;386875,453519;355162,487186;360277,493126;360374,493043;356185,488176;387897,454509;419611,416880;431887,405988;450302,385193;469738,364399;498383,346576;509636,336673;521912,332218;525787,331053;2007323,150513;2059496,173287;2082002,191111;2031875,167346;2007323,150513;1837503,78227;1878424,87138;1935712,114864;1837503,78227;1221652,71667;1200169,74266;1154133,80207;1109120,90109;1089683,96050;1067177,101992;1017929,111356;1008865,114865;946462,135659;885081,159424;842115,178239;813471,189131;742883,220818;709124,241613;676387,262407;624213,300035;575109,337663;528113,377347;532142,382223;542117,375601;550606,369476;581247,343604;630351,305976;682524,268348;715261,247553;749021,226759;819608,195072;847230,181209;890196,162394;951577,138629;1013980,117835;1040193,112851;1052856,108663;1225212,72672;1587504,50377;1609371,52481;1639039,62383;1616533,59413;1569475,50500;1587504,50377;1706558,42579;1748501,45549;1799651,65353;1736225,54461;1706558,42579;1364361,42331;1246203,48520;1164363,59412;1125488,69314;1091728,81197;1044670,87138;866666,153483;802217,181209;782779,188140;765389,197052;732652,213886;681502,239631;642628,269338;530096,354496;506580,374290;483573,394624;484060,395096;307080,596109;271274,643639;254906,672356;238538,699091;207848,754543;174464,805463;174089,807025;162835,836732;154651,850595;152605,852575;143526,881787;141353,899116;139307,923871;124984,964470;111685,1005069;97363,1064481;89179,1118944;84064,1173405;91225,1135777;91888,1132672;93271,1117953;101455,1063492;104017,1064319;104240,1063399;101456,1062501;115778,1003088;129076,962489;143333,922076;142376,921890;144422,897136;155675,850595;163859,836732;164134,836008;175112,807025;208871,755534;239562,700082;255930,673347;272298,644630;308104,597100;485084,396086;532142,354497;644674,269339;683548,239632;734698,213887;767435,197052;784826,188141;804263,181209;868713,153483;1046717,87139;1093775,81198;1127534,69315;1166409,59413;1248249,48520;1366407,42702;1461379,45787;1508094,0;1556175,2970;1605279,7922;1638016,15843;1659499,25746;1686098,20794;1725995,29706;1750547,36637;1749524,37628;1748501,44559;1706558,41589;1692236,37628;1677914,34657;1650292,28716;1622671,22774;1594027,18814;1562314,18814;1536738,18814;1496841,18814;1494967,18235;1477404,26735;1483542,36637;1544922,48520;1517608,48982;1518068,49016;1546968,48520;1571521,51491;1618579,60403;1641085,63374;1678937,71296;1717812,79217;1755662,88129;1793514,99022;1811929,103972;1830343,109913;1830580,110123;1843785,112327;1875786,123838;1880256,130393;1881493,130708;1910137,141600;1934690,151503;1959242,162395;1977656,172298;1989932,178239;2003231,185170;2048243,209926;2105532,245574;2135200,265378;2136058,265971;2151220,274887;2728546,1325898;2728113,1334185;2739798,1335801;2751051,1343722;2756166,1370458;2775603,1402145;2783788,1402865;2783788,1395214;2792104,1372853;2791971,1368478;2800155,1341742;2811409,1341742;2828799,1330850;2830845,1374420;2825731,1395214;2819593,1415018;2816523,1447696;2815501,1464529;2813455,1481363;2809092,1484178;2809363,1485323;2813542,1482626;2815501,1466509;2816523,1449676;2819593,1416998;2825731,1397194;2830845,1376400;2839030,1382341;2838007,1397194;2835961,1412048;2834937,1439774;2832891,1472450;2827777,1507108;2821639,1543746;2814477,1579394;2801179,1654650;2788903,1661582;2773557,1705152;2769465,1746741;2767419,1752682;2750028,1798232;2744913,1802193;2723430,1850713;2745936,1802193;2751051,1798232;2718314,1888341;2700924,1897254;2697317,1904236;2697855,1905174;2701947,1897252;2719338,1888341;2707062,1922008;2684556,1961617;2673303,1981421;2661027,2001226;2651819,2016078;2638521,2044795;2624198,2072521;2601692,2102228;2579186,2129954;2580124,2128085;2554633,2161641;2499390,2220064;2488514,2236261;2499390,2221054;2554633,2162630;2512690,2224024;2491078,2245932;2473728,2258277;2472792,2259673;2461945,2267749;2461539,2270564;2413457,2318095;2362307,2363645;2359941,2365306;2342870,2386419;2301950,2416126;2263704,2443890;2263567,2444051;2301950,2417116;2342870,2387410;2309110,2420086;2281617,2437415;2262599,2445191;2262052,2445833;2241592,2458705;2233881,2462164;2214483,2477396;2195557,2490392;2166912,2508216;2157706,2509207;2147472,2513610;2145881,2514778;2158728,2510197;2167936,2509207;2131108,2535942;2107578,2547826;2084049,2558718;2067430,2561131;2064611,2562679;1986863,2595355;1982898,2596227;1959242,2611199;1972541,2615159;1923436,2635955;1927528,2622091;1911160,2628033;1895815,2632983;1864102,2642886;1859864,2637963;1844664,2640905;1826250,2644866;1788399,2653778;1787151,2654340;1823181,2645856;1841595,2641895;1856940,2638925;1863078,2643875;1894792,2633973;1910136,2629022;1926505,2623081;1922413,2636944;1879446,2656749;1877340,2656178;1847733,2667640;1823181,2674572;1786353,2683484;1771136,2682247;1739308,2688241;1738271,2690416;1653361,2706259;1633924,2701308;1617556,2701308;1588911,2710220;1563337,2712201;1537761,2713190;1534982,2712038;1511675,2716038;1483542,2711210;1484565,2710220;1489680,2703288;1466151,2700318;1477404,2694377;1511164,2693386;1543900,2692396;1590957,2693386;1623694,2690416;1685074,2677543;1725995,2668631;1756685,2667640;1758820,2666681;1729064,2667641;1688144,2676553;1626763,2689426;1594027,2692396;1546968,2691407;1514232,2692396;1480472,2693387;1481496,2689426;1488656,2679524;1803743,2629022;2017553,2550796;2073818,2522079;2105532,2506236;2138268,2489403;2199649,2453755;2248753,2417116;2340824,2347801;2366399,2327997;2390951,2307203;2427779,2274525;2443125,2249770;2465167,2230212;2465345,2228984;2444149,2247790;2428803,2272545;2391975,2305222;2367422,2326016;2341848,2345821;2249777,2415136;2200672,2451774;2139292,2487422;2106555,2504255;2074842,2520099;2018577,2548816;1804767,2627042;1489680,2677544;1466151,2677544;1463082,2669622;1438529,2668631;1416023,2677544;1350550,2678533;1302470,2676553;1278940,2674572;1255411,2670612;1269584,2655978;1266664,2656749;1213856,2647283;1211421,2647837;1110144,2630013;1070246,2622091;1035463,2616150;993520,2597336;941346,2578522;887127,2557727;896334,2550796;934186,2557727;950554,2571590;1006819,2587433;1118328,2615159;1145948,2620111;1175616,2625062;1208353,2631994;1244428,2639544;1247226,2638925;1280986,2643876;1282008,2641896;1331113,2643876;1339297,2644866;1415000,2644866;1470242,2646846;1535715,2641896;1543899,2641896;1546968,2649818;1611417,2641896;1654384,2631994;1678936,2628033;1694282,2626052;1728041,2618131;1755662,2612189;1783283,2605257;1833948,2596770;1840573,2594365;1787376,2603277;1759754,2610209;1732134,2616150;1698374,2624072;1683029,2626052;1658477,2630013;1591981,2635955;1546968,2639915;1538784,2639915;1473312,2644866;1418069,2642886;1342366,2642886;1334182,2641896;1302470,2629022;1285078,2639915;1285034,2640001;1299400,2631003;1331114,2643875;1282009,2641895;1282396,2641653;1250295,2636944;1212445,2629022;1179708,2622091;1150040,2617140;1122420,2612189;1010911,2584463;954646,2568620;938278,2554757;900426,2547825;844161,2520099;827793,2521089;769481,2492373;759251,2474549;761297,2473559;797103,2492373;832907,2511187;843137,2505246;801195,2478510;766412,2463657;718330,2436921;677410,2411175;612961,2384440;588409,2364635;593523,2362655;618075,2369586;566925,2318095;538280,2295320;511682,2272545;477923,2245809;428819,2193328;425450,2183135;415519,2173523;381760,2137875;377668,2120052;364369,2102228;362785,2099823;346977,2089354;316287,2046776;298896,2007167;296850,2007167;273321,1963597;250815,1920028;227285,1869527;205803,1818036;227285,1852693;248769,1896263;255930,1920028;258889,1924229;255247,1905897;245746,1889208;230282,1855548;211940,1825957;189434,1766544;170154,1705644;163820,1687885;136243,1581339;124048,1503992;123961,1506118;124984,1521961;130099,1558600;136237,1596228;126007,1563550;118846,1521961;110662,1521961;105547,1484333;98386,1460568;92248,1437793;74856,1419969;69742,1419969;64626,1395214;62580,1363527;66672,1318967;68718,1303124;72202,1292257;70509,1267476;72810,1230838;76902,1223412;76902,1218955;68718,1233809;61558,1223907;48258,1206083;45829,1191972;45190,1193210;41098,1232818;38028,1272427;34960,1303124;34960,1366497;35982,1399174;38028,1431851;28821,1462548;26775,1462548;20637,1403135;20637,1341742;25752,1294212;34955,1303119;26775,1293222;24729,1257574;26775,1203112;27798,1188259;30868,1163503;43144,1118944;49260,1089342;47236,1082305;40074,1121914;27798,1166474;24729,1191229;23706,1206083;21660,1260544;23706,1296192;18591,1343722;18591,1405116;24729,1464529;26775,1464529;40074,1520971;47236,1567511;62580,1615041;86749,1717250;88858,1736839;93272,1736839;115778,1789319;123962,1816056;108616,1793280;92248,1757633;91226,1767535;82325,1740830;75880,1741789;68718,1719015;44166,1664552;28821,1616032;27798,1575433;20637,1527902;15522,1480372;4269,1445715;11430,1261535;18591,1214005;12453,1188259;24729,1116963;27798,1100129;35982,1042697;57466,1001108;52350,1057550;57464,1047876;60534,1024749;61558,999127;70764,966450;85087,916939;102478,866438;103781,865019;111686,824849;122938,796132;136238,772367;162836,722857;184319,678297;215009,620865;237516,596109;255930,561452;271275,539667;287644,531745;291736,525804;308104,494117;339817,458469;340680,473369;338367,479631;371529,446587;387897,425793;409381,405988;411232,407979;410405,406978;437003,381233;463601,357467;492246,327761;532142,299044;575109,268348;600798,251000;618075,235670;648766,217846;681502,201013;685836,198856;696975,188265;715262,175268;735339,165366;749541,162201;752089,160414;1030348,51490;1040671,49317;1069222,39608;1088916,35770;1099184,35686;1102982,34657;1336228,4951;1402468,4703;1473312,5940;1474631,6898;1509118,2970;1540830,7921;1572544,13862;1588906,17462;1571521,12872;1539807,6931;1508094,1980;1508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_x0000_s1031" alt="&quot;&quot;" style="position:absolute;left:51675;top:22931;width:4712;height:421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27393" stroked="f">
                <v:fill opacity="23387f"/>
                <v:stroke joinstyle="miter"/>
                <v:path arrowok="t" o:connecttype="custom" o:connectlocs="256196,419240;253994,420315;254125,420366;274507,408328;267387,409865;256706,411094;256198,409865;263657,409250;274507,408328;293029,406719;292594,406830;292817,406791;160156,404409;167700,406176;170921,406330;179906,410326;183975,411094;184230,411171;185162,410326;188722,411248;192283,412016;199298,413495;199403,413399;207541,414629;211440,415243;215339,415551;223308,415858;234158,415704;234629,415704;235684,415166;238057,414475;240473,414437;242126,414629;242571,415704;246364,415704;245178,417241;244500,418010;242296,418932;238227,418932;232971,418624;221612,418317;213135,417702;205676,416780;198216,415704;186857,414168;178042,411555;178144,411488;172956,410018;168378,408174;163123,406637;157697,404947;160156,404409;259953,401114;257363,401472;239449,402292;245347,402949;246873,402642;257384,401566;259114,401261;276048,398887;267250,400105;270269,400183;274613,399453;308164,398532;280570,405193;294534,402373;131250,395419;150746,402949;157697,404947;162953,406637;168209,408174;172786,410018;171769,410787;169056,410326;159393,407098;154646,405408;149899,403564;143626,401566;138201,399414;133962,397416;131250,395419;139218,391577;148542,395880;147356,396494;136506,391730;139218,391577;104802,381126;116331,386966;118704,389425;113279,386813;109210,384507;104802,381126;125018,377183;125019,377227;125592,377855;125655,377592;372606,367095;371990,367142;361818,373750;351815,378668;344695,382510;340796,384046;336727,385583;331810,387888;328080,389886;322655,391884;317061,393728;315535,395111;313161,395880;307228,396802;299599,398953;292648,400951;285018,402949;275524,405101;262131,407098;261792,407559;255353,409019;255519,409096;262671,407476;262809,407098;276203,405101;285697,402949;293326,400951;300277,398953;307906,396802;313840,395880;309823,398065;309940,398031;314179,395726;316552,394958;316710,394918;317739,393882;323334,392038;328759,390040;332489,388042;337405,385737;341474,384200;344264,383101;345712,382202;352833,378360;362835,373442;81886,364970;82530,365470;82750,365572;373744,360958;373686,360994;373686,361038;373955,361073;374025,360994;377407,358664;376405,359291;376229,359458;376915,359059;68043,350923;74446,357757;69369,352234;389410,350919;389395,350924;389283,351620;386570,354386;383349,357613;383543,357573;386570,354540;389283,351773;389410,350919;84614,347458;84950,347829;84967,347778;59536,343936;63944,346548;64161,346779;66169,347182;70726,351005;76998,355615;79711,358996;81237,360687;87679,365605;85814,366988;79815,360945;79542,360994;85219,366713;85814,366988;87679,365605;103785,377131;100564,378053;101751,378821;97004,378975;93952,377131;91070,375133;83950,369754;77338,364375;71234,358996;68352,356384;65640,353618;66657,352388;70048,355154;73777,357767;78355,362224;78744,362526;73777,357767;70217,355154;66826,352388;63097,348239;59536,343936;433023,319501;432937,319534;431085,323563;431243,300248;426750,306130;424546,309819;422342,313200;417087,319501;412509,325801;408440,330873;408101,331061;407824,331434;408271,331180;412340,326109;416917,319808;422173,313507;424377,310126;426581,306438;431158,300444;448790,298139;446586,304133;442687,310587;438787,317196;435227,321345;437601,317042;439635,312739;441161,310434;443195,307360;445060,304286;448790,298139;437816,284966;433701,291531;433626,291689;437770,285076;440073,270097;435127,282346;424723,301624;423200,303807;423190,303825;419630,309358;416070,315351;412001,319962;408610,325187;388605,345626;381993,350698;381358,351135;381085,351386;378320,353429;376059,355769;367752,361455;366450,362201;362915,364813;362404,365114;361649,365758;355037,369754;348425,373442;347668,373790;343191,376426;341803,377061;340457,377899;335879,380204;331602,381725;322070,386083;299706,393644;284122,397277;296717,395111;299090,394650;306719,392191;311466,390808;319095,387274;327741,384507;333281,382538;335710,381280;337913,380666;340965,379129;341767,378623;343847,376823;348425,374365;353632,372051;355545,370983;362157,366988;365039,364529;368260,362685;376568,356999;382501,351927;389113,346856;409118,326416;411872,322174;412001,321806;416409,315659;417765,313814;419568,311547;420138,310587;423699,305055;430650,291992;437431,278007;439423,272321;458623,256492;458114,256799;458114,256799;460224,247384;460163,247656;460657,248193;462183,249730;463200,249115;463226,248997;462522,249423;460827,248039;458713,229926;458595,229932;458380,229943;458453,230674;458284,234516;457606,236821;453537,242661;452520,247732;451503,249423;449807,256799;447942,262639;445908,268325;444721,272782;443365,277392;444446,275867;445399,272628;446247,268018;448281,262332;450146,256492;451842,249115;452859,247425;453876,242353;457945,236513;455232,248347;453198,258182;448620,270784;447715,272061;447328,273973;446077,277239;441330,286613;439126,291531;437770,294144;436075,296910;431497,304286;426581,311509;420308,321191;413357,330719;408780,336098;403863,341323;402168,343475;400303,345626;397421,347778;392707,352509;392843,353003;387927,357613;382671,360994;378433,364068;374418,366728;375042,366681;379450,363761;383688,360687;388944,357306;393860,352696;393691,352081;398438,347317;401320,345165;403185,343014;404880,340862;409797,335637;414374,330258;421325,320730;427598,311048;432515,303825;437092,296449;438787,293682;440144,291070;442348,286152;447095,276778;448959,270477;453537,257875;455571,248040;458284,236206;458896,234128;458453,234055;458623,230213;462353,226678;460379,234134;460379,234134;462353,226678;463879,225141;462861,227139;462628,231327;462522,235284;460827,240013;460827,240553;462861,235284;463200,227139;463991,225587;456588,218533;455478,220913;455063,224373;454528,222757;454332,222985;454893,224680;454554,227139;455232,229137;455758,229110;455402,228061;455741,225602;456588,218533;470830,214384;471169,214537;470999,220992;471169,225449;470660,233593;470151,238204;468626,244966;468117,250652;465574,261102;463200,270169;458962,271860;459301,270938;459979,264483;462522,257721;464557,256646;464557,256645;466761,244966;467947,239433;468965,233747;469812,228368;470151,223297;470321,218994;470660,216689;470830,214384;23878,143127;23962,143166;23970,143144;34106,121100;30376,127401;27325,129706;27317,129853;27022,135736;27031,135722;27325,129860;30376,127554;34106,121253;34233,121330;34297,121215;36140,107730;33767,109266;30207,116028;31021,116619;31048,116515;30376,116028;33936,109266;36038,107906;49195,98970;48981,99125;48072,102293;47499,103888;31902,129706;29698,136007;27664,142461;23256,155985;20374,165206;19017,172122;18339,175656;17831,179191;16305,188719;15796,194559;16644,200706;17041,197357;16983,196249;17661,189795;19187,180267;20397,178950;22154,168290;22069,166435;23744,162083;24740,158429;24442,159059;23425,158751;20882,165360;21052,169048;19865,176117;19695,177347;18000,179191;18509,175656;19187,172122;20543,165206;23425,155985;27833,142461;29868,136007;32071,129706;47669,103888;49195,98970;52246,83602;52246,83602;53094,84217;53094,84216;82795,61722;82763,61746;82664,61847;81279,63162;80929,63624;80701,63858;79711,65160;69369,76225;66487,79299;63605,82526;50861,95295;63775,82372;66657,79145;69539,76072;79881,65007;80929,63624;82664,61847;87099,51125;85636,51587;84548,51953;84289,52251;82424,53788;77677,56554;74456,59781;71404,63009;69369,64699;69300,64621;67377,66716;64114,70385;58858,75611;59706,76532;59722,76520;59028,75764;64283,70539;69539,64699;71573,63009;74625,59781;77846,56554;82593,53788;84458,52251;86492,51560;87135,51379;332658,23359;341304,26894;345034,29660;336727,25972;332658,23359;304515,12141;311297,13524;320791,17827;304515,12141;202455,11123;198895,11526;191265,12448;183806,13985;180585,14907;176855,15829;168693,17282;167191,17827;156850,21054;146678,24742;139557,27662;134810,29353;123112,34271;117518,37498;112092,40725;103446,46565;95308,52405;87520,58564;88188,59320;89841,58293;91248,57342;96326,53327;104463,47487;113109,41647;118535,38420;124129,35193;135827,30275;140405,28123;147525,25203;157697,21515;168039,18288;172383,17514;174482,16864;203045,11279;263085,7818;266709,8145;271625,9682;267895,9221;260097,7838;263085,7818;282815,6608;289765,7069;298242,10143;287731,8452;282815,6608;226105,6570;206524,7530;192961,9221;186518,10757;180924,12602;173125,13524;143626,23820;132945,28123;129724,29199;126842,30582;121417,33195;112940,37190;106498,41801;87849,55017;83951,58089;80139,61245;80220,61318;50890,92515;44956,99892;42244,104349;39531,108498;34445,117104;28913,125007;28850,125249;26985,129860;25629,132011;25290,132318;23786,136852;23425,139541;23086,143383;20713,149684;18509,155985;16135,165206;14779,173658;13931,182111;15118,176271;15228,175789;15457,173505;16813,165052;17238,165181;17275,165038;16813,164899;19187,155678;21391,149377;23753,143105;23595,143076;23934,139234;25799,132011;27155,129860;27201,129747;29020,125249;34615,117258;39701,108652;42413,104502;45126,100046;51060,92669;80389,61472;88188,55017;106837,41801;113279,37191;121756,33195;127181,30582;130063,29199;133284,28123;143965,23820;173464,13524;181263,12602;186857,10758;193300,9221;206863,7530;226444,6627;242183,7106;249925,0;257893,461;266030,1229;271456,2459;275016,3996;279424,3227;286036,4610;290105,5686;289935,5840;289765,6916;282815,6455;280441,5840;278068,5379;273490,4457;268913,3535;264166,2920;258910,2920;254672,2920;248060,2920;247749,2830;244839,4149;245856,5686;256028,7530;251501,7602;251578,7607;256367,7530;260436,7991;268235,9374;271964,9836;278237,11065;284680,12294;290952,13677;297225,15368;300277,16136;303328,17058;303368,17091;305556,17433;310859,19219;311600,20237;311805,20286;316552,21976;320621,23513;324690,25204;327742,26740;329776,27662;331980,28738;339439,32580;348933,38113;353850,41186;353992,41278;356505,42662;452181,205777;452109,207064;454045,207314;455910,208544;456758,212693;459979,217611;461336,217723;461336,216535;462714,213065;462692,212386;464048,208236;465913,208236;468795,206546;469134,213308;468286,216535;467269,219609;466761,224680;466591,227293;466252,229905;465529,230342;465574,230520;466266,230101;466591,227600;466761,224988;467269,219916;468286,216842;469134,213615;470490,214537;470321,216842;469982,219148;469812,223451;469473,228522;468626,233901;467608,239587;466421,245120;464218,256799;462183,257875;459640,264637;458962,271092;458623,272014;455741,279083;454893,279698;451333,287228;455063,279698;455910,279083;450485,293068;447603,294451;447005,295535;447095,295680;447773,294451;450655,293068;448620,298293;444891,304440;443026,307514;440991,310587;439465,312892;437262,317349;434888,321652;431158,326263;427428,330566;427584,330276;423359,335483;414205,344551;412402,347064;414205,344704;423359,335637;416409,345165;412827,348565;409952,350481;409797,350698;407999,351951;407932,352388;399964,359765;391487,366834;391095,367092;388266,370369;381484,374979;375146,379288;375123,379313;381484,375133;388266,370522;382671,375594;378115,378283;374963,379490;374872,379590;371482,381587;370204,382124;366989,384488;363853,386505;359106,389271;357580,389425;355884,390108;355620,390290;357749,389579;359275,389425;353172,393574;349273,395419;345373,397109;342619,397484;342152,397724;329267,402795;328610,402931;324690,405254;326894,405869;318756,409096;319434,406945;316722,407867;314179,408635;308923,410172;308221,409408;305702,409865;302650,410479;296377,411862;296171,411950;302142,410633;305193,410018;307736,409557;308753,410326;314009,408789;316552,408020;319265,407098;318586,409250;311466,412323;311117,412235;306210,414014;302142,415090;296038,416473;293517,416281;288242,417211;288070,417549;273999,420007;270777,419239;268065,419239;263318,420622;259080,420930;254841,421083;254381,420904;250518,421525;245856,420776;246025,420622;246873,419546;242974,419085;244839,418163;250433,418010;255859,417856;263657,418010;269082,417549;279254,415551;286036,414168;291122,414014;291476,413865;286544,414014;279763,415397;269591,417395;264166,417856;256367,417702;250942,417856;245347,418010;245517,417395;246703,415858;298920,408020;334353,395880;343678,391423;348933,388964;354359,386352;364531,380819;372668,375133;387927,364375;392165,361302;396234,358074;402337,353003;404880,349161;408533,346126;408562,345935;405050,348854;402507,352696;396403,357767;392335,360994;388096,364068;372838,374826;364700,380512;354528,386044;349103,388657;343847,391116;334523,395572;299090,407713;246873,415551;242974,415551;242465,414321;238396,414168;234667,415551;223816,415704;215848,415397;211949,415090;208050,414475;210398,412204;209914,412323;201163,410854;200759,410940;183975,408174;177364,406945;171599,406023;164648,403103;156002,400183;147017,396955;148542,395880;154815,396955;157528,399107;166852,401566;185332,405869;189909,406637;194826,407406;200251,408482;206229,409653;206693,409557;212288,410326;212457,410018;220595,410326;221951,410479;234497,410479;243652,410787;254502,410018;255858,410018;256367,411248;267048,410018;274168,408482;278237,407867;280780,407559;286375,406330;290952,405408;295530,404332;303926,403015;305024,402642;296208,404025;291630,405101;287053,406023;281458,407252;278915,407559;274847,408174;263827,409096;256367,409711;255011,409711;244161,410479;235006,410172;222460,410172;221104,410018;215848,408020;212966,409711;212959,409724;215339,408328;220595,410326;212457,410018;212522,409981;207202,409250;200929,408020;195504,406945;190587,406176;186010,405408;167530,401105;158206,398646;155494,396494;149221,395419;139896,391116;137184,391269;127520,386813;125825,384046;126164,383893;132098,386813;138031,389733;139727,388810;132776,384661;127012,382356;119043,378206;112262,374211;101581,370062;97512,366988;98360,366681;102429,367756;93952,359765;89205,356230;84797,352696;79203,348546;71065,340401;70506,338819;68861,337328;63266,331795;62588,329029;60384,326263;60121,325889;57502,324265;52416,317657;49534,311509;49195,311509;45295,304747;41566,297985;37666,290148;34106,282157;37666,287535;41227,294297;42413,297985;42904,298637;42300,295792;40726,293202;38163,287978;35123,283386;31393,274165;28198,264713;27149,261957;22579,245421;20557,233417;20543,233747;20713,236206;21560,241892;22578,247732;20882,242661;19695,236206;18339,236206;17491,230366;16305,226678;15288,223143;12405,220377;11558,220377;10710,216535;10371,211617;11049,204702;11388,202243;11966,200556;11685,196710;12066,191024;12744,189872;12744,189180;11388,191485;10201,189949;7997,187182;7595,184992;7489,185184;6811,191332;6302,197479;5794,202243;5794,212078;5963,217150;6302,222221;4776,226985;4437,226985;3420,217765;3420,208236;4268,200860;5793,202242;4437,200706;4098,195174;4437,186721;4607,184416;5115,180574;7150,173658;8164,169064;7828,167972;6641,174119;4607,181035;4098,184877;3929,187182;3590,195635;3929,201167;3081,208544;3081,218072;4098,227293;4437,227293;6641,236053;7828,243275;10371,250652;14376,266515;14726,269555;15457,269555;19187,277700;20543,281849;18000,278314;15288,272782;15118,274319;13643,270174;12575,270323;11388,266789;7319,258336;4776,250806;4607,244505;3420,237128;2572,229752;708,224373;1894,195788;3081,188412;2064,184416;4098,173351;4607,170738;5963,161825;9523,155370;8676,164130;9523,162629;10032,159040;10201,155063;11727,149992;14101,142308;16983,134470;17199,134250;18509,128015;20374,123559;22578,119870;26986,112186;30546,105271;35632,96357;39362,92515;42413,87136;44956,83756;47669,82526;48347,81604;51060,76686;56315,71154;56458,73466;56075,74438;61571,69310;64283,66082;67844,63009;68150,63318;68013,63162;72421,59167;76829,55478;81576,50868;88188,46411;95308,41647;99566,38955;102429,36576;107515,33809;112940,31197;113658,30862;115504,29218;118535,27201;121862,25664;124216,25173;124638,24896;170752,7991;172463,7654;177194,6147;180458,5552;182159,5538;182789,5379;221443,768;232420,730;244161,922;244379,1071;250094,461;255350,1229;260606,2151;263317,2710;260436,1998;255180,1076;249925,307;2499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_x0000_s1032" alt="&quot;&quot;" style="position:absolute;left:57340;top:108977;width:22250;height:19229;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209693,1912393;1199294,1917296;1199917,1917530;1296156,1862616;1262535,1869626;1212102,1875235;1209701,1869626;1244923,1866822;1296156,1862616;1383611,1855278;1381557,1855786;1382610,1855606;756215,1844740;791837,1852802;807047,1853503;849473,1871730;868686,1875235;869887,1875586;874289,1871730;891100,1875936;907911,1879441;941034,1886187;941532,1885750;979956,1891359;998367,1894163;1016779,1895565;1054403,1896967;1105635,1896265;1107859,1896265;1112840,1893812;1124047,1890657;1135454,1890482;1143259,1891358;1145360,1896265;1163271,1896265;1157668,1903276;1154466,1906781;1144059,1910987;1124847,1910987;1100032,1909585;1046397,1908183;1006372,1905379;971150,1901173;935928,1896265;882295,1889255;840668,1877338;841150,1877032;816653,1870328;795039,1861916;770224,1854905;744608,1847194;756215,1844740;1227433,1829711;1215203,1831345;1130617,1835085;1158468,1838080;1165673,1836678;1215304,1831771;1223472,1830380;1303430,1819553;1261887,1825105;1276143,1825462;1296656,1822132;1455073,1817932;1324781,1848318;1390715,1835452;619729,1803730;711787,1838080;744608,1847194;769423,1854905;794239,1861915;815852,1870327;811049,1873833;798241,1871729;752613,1857008;730199,1849296;707785,1840884;678165,1831771;652549,1821957;632537,1812843;619729,1803730;657353,1786205;701381,1805834;695777,1808638;644545,1786906;657353,1786205;494850,1738536;549285,1765174;560492,1776391;534876,1764473;515664,1753958;494850,1738536;590303,1720548;590311,1720747;593014,1723613;593312,1722412;1759352,1674530;1756445,1674742;1708415,1704887;1661185,1727319;1627564,1744844;1609153,1751855;1589940,1758865;1566725,1769381;1549114,1778494;1523498,1787607;1497082,1796019;1489877,1802328;1478670,1805834;1450653,1810040;1414630,1819854;1381809,1828967;1345786,1838081;1300958,1847895;1237718,1857008;1236117,1859111;1205712,1865768;1206499,1866122;1240266,1858729;1240920,1857008;1304161,1847895;1348989,1838081;1385011,1828967;1417832,1819854;1453855,1810040;1481873,1805834;1462906,1815800;1463461,1815648;1483474,1805132;1494681,1801628;1495427,1801447;1500284,1796720;1526701,1788308;1552317,1779195;1569928,1770081;1593142,1759566;1612355,1752556;1625529,1747540;1632368,1743442;1665989,1725917;1713218,1703485;386646,1664836;389685,1667119;390723,1667582;1764725,1646536;1764450,1646701;1764450,1646902;1765723,1647060;1766051,1646701;1782019,1636072;1777293,1638931;1776458,1639691;1779698,1637875;321283,1600761;351517,1631935;327545,1606743;1838698,1600741;1838626,1600763;1838097,1603939;1825289,1616558;1810079,1631279;1810996,1631094;1825289,1617258;1838097,1604640;1838698,1600741;399526,1584955;401111,1586645;401191,1586413;281116,1568887;301929,1580805;302951,1581859;312435,1583697;333949,1601135;363568,1622165;376376,1637588;383580,1645299;413999,1667732;405194,1674041;376865,1646475;375576,1646701;402384,1672787;405194,1674041;414000,1667732;490047,1720308;474838,1724514;480441,1728020;458027,1728721;443618,1720308;430010,1711195;396389,1686659;365169,1662124;336351,1637588;322742,1625671;309934,1613052;314737,1607444;330747,1620062;348359,1631979;369972,1652310;371809,1653689;348359,1631979;331547,1620062;315537,1607444;297926,1588516;281116,1568887;2044627,1457425;2044221,1457578;2035478,1475954;2036223,1369601;2015009,1396436;2004602,1413260;1994196,1428683;1969379,1457425;1947766,1486167;1928554,1509301;1926952,1510158;1925641,1511859;1927753,1510703;1946965,1487570;1968579,1458827;1993395,1430086;2003802,1414663;2014208,1397839;2035822,1370498;2119074,1359984;2108667,1387323;2090256,1416766;2071844,1446910;2055034,1465838;2066241,1446209;2075847,1426580;2083051,1416065;2092657,1402045;2101463,1388024;2119074,1359984;2067260,1299892;2047829,1329839;2047472,1330559;2067041,1300396;2077916,1232065;2054562,1287942;2005436,1375880;1998244,1385839;1998198,1385921;1981387,1411158;1964576,1438498;1945364,1459529;1929354,1483363;1834895,1576599;1803675,1599733;1800679,1601728;1799388,1602873;1786332,1612193;1775657,1622867;1736432,1648805;1730286,1652205;1713592,1664123;1711182,1665494;1707614,1668433;1676395,1686660;1645175,1703485;1641601,1705071;1620463,1717094;1613910,1719989;1607551,1723814;1585937,1734329;1565743,1741265;1520734,1761146;1415137,1795636;1341553,1812205;1401021,1802328;1412228,1800225;1448251,1789009;1470665,1782700;1506688,1766576;1547513,1753957;1573670,1744975;1585137,1739236;1595543,1736433;1609953,1729422;1613739,1727118;1623562,1718907;1645175,1707691;1669764,1697135;1678796,1692267;1710016,1674041;1723624,1662824;1738834,1654412;1778059,1628475;1806077,1605341;1837296,1582207;1931755,1488971;1944755,1469618;1945364,1467940;1966177,1439899;1972582,1431487;1981097,1421144;1983789,1416766;2000599,1391529;2033420,1331942;2065440,1268149;2074846,1242211;2165503,1170006;2163102,1171408;2163102,1171408;2173064,1128459;2172777,1129699;2175109,1132151;2182314,1139161;2187117,1136357;2187238,1135819;2183915,1137759;2175910,1131449;2165929,1048825;2165370,1048852;2164357,1048902;2164703,1052234;2163902,1069760;2160700,1080275;2141488,1106914;2136685,1130048;2131882,1137759;2123877,1171408;2115071,1198047;2105465,1223985;2099862,1244314;2093458,1265345;2098565,1258389;2103064,1243613;2107066,1222582;2116672,1196645;2125478,1170006;2133483,1136357;2138286,1128645;2143089,1105512;2162301,1078873;2149493,1132852;2139887,1177717;2118273,1235201;2113998,1241025;2112170,1249747;2106266,1264644;2083852,1307406;2073445,1329839;2067041,1341757;2059036,1354375;2037423,1388024;2014208,1420972;1984589,1465137;1951768,1508600;1930155,1533136;1906940,1556970;1898935,1566785;1890130,1576599;1876521,1586413;1854264,1607994;1854907,1610248;1831693,1631279;1806877,1646701;1786864,1660722;1767906,1672854;1770854,1672640;1791668,1659320;1811681,1645299;1836496,1629877;1859711,1608846;1858910,1606042;1881324,1584311;1894933,1574496;1903738,1564682;1911743,1554868;1934958,1531033;1956571,1506497;1989393,1463033;2019011,1418869;2042226,1385921;2063839,1352272;2071844,1339654;2078248,1327736;2088655,1305304;2111069,1262541;2119874,1233799;2141488,1176316;2151094,1131450;2163902,1077471;2166790,1067989;2164703,1067657;2165503,1050132;2183114,1034008;2173793,1068021;2173793,1068021;2183115,1034008;2190319,1026997;2185516,1036111;2184416,1055214;2183915,1073265;2175910,1094836;2175910,1097300;2185516,1073265;2187117,1036110;2190849,1029030;2155897,996853;2150652,1007711;2148692,1023493;2146167,1016120;2145243,1017161;2147892,1024895;2146291,1036111;2149493,1045224;2151975,1045103;2150293,1040317;2151894,1029100;2155897,996853;2223140,977926;2224741,978627;2223940,1008070;2224741,1028400;2222339,1065553;2219938,1086584;2212733,1117429;2210332,1143367;2198324,1191037;2187117,1232397;2167104,1240108;2168706,1235902;2171908,1206459;2183915,1175614;2193521,1170707;2193521,1170707;2203928,1117429;2209531,1092192;2214334,1066255;2218337,1041719;2219938,1018585;2220738,998957;2222339,988441;2223140,977926;112744,652886;113142,653060;113180,652962;161040,552406;143429,581147;129020,591663;128986,592334;127592,619171;127633,619107;129020,592364;143429,581848;161040,553106;161641,553457;161941,552931;170646,491416;159439,498427;142628,529272;146474,531966;146599,531493;143429,529272;160240,498427;170163,492219;232285,451458;231274,452167;226982,466618;224280,473891;150633,591663;140227,620404;130620,649847;109807,711537;96199,753599;89795,785145;86593,801268;84191,817392;76987,860856;74585,887494;78588,915535;80464,900256;80189,895205;83391,865762;90595,822299;96309,816294;104607,767666;104204,759207;112113,739352;116818,722683;115411,725558;110608,724156;98600,754300;99401,771125;93797,803372;92997,808980;84992,817392;87393,801268;90595,785145;96999,753599;110608,711537;131421,649847;141027,620404;151434,591663;225080,473891;232285,451458;246695,381356;246694,381356;250696,384160;250696,384160;390939,281550;390786,281657;390318,282120;383781,288120;382128,290225;381048,291294;376376,297234;327545,347707;313936,361728;300328,376449;240153,434694;301128,375748;314736,361026;328345,347006;377176,296532;382128,290225;390318,282120;411260,233210;404351,235318;399213,236988;397990,238347;389184,245357;366770,257976;351561,272697;337151,287418;327545,295130;327219,294772;318139,304331;302729,321068;277914,344903;281916,349108;281993,349050;278714,345604;303529,321769;328345,295130;337952,287419;352361,272697;367570,257976;389984,245358;398790,238348;408396,235193;411428,234369;1570728,106555;1611554,122679;1629165,135297;1589940,118472;1570728,106555;1437845,55380;1469865,61689;1514693,81318;1437845,55380;955942,50736;939131,52576;903108,56782;867885,63793;852676,67999;835065,72205;796528,78835;789436,81319;740606,96040;692575,112864;658954,126184;636540,133895;581305,156328;554889,171049;529272,185771;488446,212409;450022,239048;413248,267142;416401,270595;424206,265906;430850,261570;454825,243254;493249,216616;534075,189977;559691,175255;586108,160534;641342,138101;662956,128287;696577,114967;744608,98142;793438,83421;813950,79893;823859,76928;958727,51448;1242221,35664;1259332,37154;1282547,44164;1264936,42061;1228112,35752;1242221,35664;1335380,30144;1368200,32246;1408225,46267;1358594,38556;1335380,30144;1067611,29968;975153,34350;911113,42061;880694,49071;854276,57483;817453,61689;678165,108658;627734,128287;612524,133194;598916,139503;573300,151420;533275,169647;502855,190677;414800,250965;396398,264978;378395,279373;378777,279708;240290,422015;212272,455664;199464,475994;186656,494921;162641,534178;136518,570227;136224,571333;127418,592364;121014,602178;119413,603580;112309,624260;110608,636528;109007,654054;97800,682796;87393,711537;76186,753599;69782,792155;65780,830711;71383,804072;71903,801874;72984,791454;79388,752898;81393,753484;81567,752833;79389,752197;90596,710135;101002,681393;112158,652783;111409,652652;113010,635126;121815,602178;128219,592364;128435,591851;137025,571333;163442,534880;187457,495622;200265,476695;213073,456365;241091,422716;379578,280409;416401,250966;504456,190678;534876,169647;574901,151421;600517,139503;614126,133194;629335,128287;679767,108658;819055,61690;855878,57484;882295,49072;912714,42061;976754,34350;1069213,30231;1143528,32415;1180082,0;1217705,2103;1256130,5608;1281746,11216;1298557,18227;1319370,14721;1350589,21031;1369801,25937;1369001,26639;1368200,31546;1335380,29443;1324173,26639;1312966,24535;1291352,20329;1269739,16123;1247325,13319;1222509,13319;1202496,13319;1171277,13319;1169810,12909;1156067,18927;1160870,25937;1208900,34350;1187527,34677;1187887,34701;1210501,34350;1229713,36453;1266537,42762;1284148,44865;1313767,50474;1344186,56082;1373804,62391;1403423,70102;1417832,73607;1432241,77813;1432427,77962;1442760,79522;1467801,87671;1471299,92312;1472267,92535;1494681,100246;1513893,107256;1533105,114968;1547514,121978;1557120,126184;1567526,131091;1602748,148617;1647577,173854;1670792,187874;1671464,188294;1683328,194606;2135084,938669;2134746,944535;2143889,945679;2152695,951287;2156698,970214;2171907,992647;2178312,993157;2178312,987740;2184819,971910;2184715,968813;2191119,949885;2199925,949885;2213533,942174;2215134,973019;2211132,987740;2206329,1001761;2203927,1024895;2203127,1036812;2201526,1048730;2198113,1050723;2198324,1051533;2201594,1049624;2203127,1038214;2203927,1026297;2206329,1003163;2211132,989142;2215134,974421;2221538,978627;2220738,989142;2219137,999658;2218336,1019287;2216735,1042420;2212733,1066956;2207930,1092894;2202326,1118130;2191920,1171408;2182314,1176316;2170306,1207161;2167104,1236604;2165503,1240810;2151894,1273057;2147892,1275861;2131081,1310211;2148692,1275861;2152695,1273057;2127078,1336849;2113470,1343159;2110648,1348103;2111069,1348766;2114271,1343158;2127879,1336849;2118273,1360684;2100662,1388725;2091857,1402746;2082251,1416766;2075046,1427281;2064640,1447611;2053433,1467240;2035822,1488270;2018211,1507899;2018944,1506576;1998998,1530332;1955770,1571692;1947260,1583159;1955770,1572393;1998998,1531032;1966177,1574496;1949266,1590006;1935691,1598746;1934957,1599733;1926470,1605451;1926152,1607444;1888528,1641093;1848503,1673340;1846652,1674516;1833294,1689463;1801274,1710494;1771347,1730150;1771239,1730264;1801274,1711195;1833294,1690165;1806877,1713298;1785363,1725566;1770481,1731071;1770053,1731525;1754043,1740638;1748011,1743087;1732831,1753871;1718021,1763071;1695607,1775689;1688403,1776391;1680395,1779508;1679151,1780336;1689203,1777091;1696408,1776391;1667590,1795318;1649178,1803731;1630767,1811442;1617762,1813150;1615557,1814246;1554718,1837379;1551616,1837997;1533105,1848596;1543511,1851400;1505087,1866122;1508289,1856307;1495481,1860514;1483474,1864018;1458658,1871029;1455342,1867544;1443448,1869626;1429039,1872431;1399420,1878740;1398444,1879138;1426638,1873131;1441047,1870327;1453054,1868224;1457857,1871729;1482673,1864719;1494680,1861214;1507488,1857008;1504286,1866822;1470665,1880843;1469017,1880439;1445850,1888554;1426638,1893461;1397819,1899770;1385912,1898894;1361007,1903138;1360195,1904678;1293754,1915894;1278544,1912388;1265736,1912388;1243322,1918698;1223309,1920100;1203296,1920801;1201122,1919985;1182884,1922817;1160870,1919399;1161671,1918698;1165673,1913791;1147262,1911688;1156067,1907482;1182484,1906780;1208100,1906080;1244923,1906780;1270539,1904678;1318569,1895564;1350589,1889255;1374604,1888554;1376275,1887874;1352991,1888554;1320971,1894863;1272941,1903977;1247325,1906080;1210501,1905379;1184885,1906080;1158468,1906781;1159269,1903977;1164872,1896967;1411428,1861214;1578733,1805834;1622761,1785504;1647577,1774287;1673193,1762370;1721223,1737134;1759647,1711195;1831693,1662124;1851705,1648103;1870917,1633382;1899735,1610248;1911743,1592723;1928991,1578877;1929130,1578007;1912544,1591321;1900536,1608846;1871718,1631980;1852506,1646701;1832494,1660722;1760448,1709793;1722024,1735732;1673994,1760968;1648378,1772885;1623562,1784102;1579534,1804432;1412228,1859812;1165673,1895565;1147262,1895565;1144860,1889956;1125648,1889255;1108037,1895565;1056804,1896265;1019181,1894863;1000769,1893461;982358,1890657;993449,1880297;991163,1880843;949841,1874142;947936,1874534;868686,1861916;837466,1856307;810249,1852101;777429,1838781;736603,1825462;694176,1810741;701381,1805834;731000,1810741;743808,1820555;787835,1831771;875090,1851400;896704,1854905;919919,1858410;945535,1863318;973764,1868663;975953,1868224;1002370,1871730;1003170,1870328;1041594,1871730;1047999,1872431;1107236,1872431;1150463,1873833;1201695,1870328;1208099,1870328;1210501,1875936;1260933,1870328;1294554,1863318;1313766,1860514;1325774,1859111;1352190,1853503;1373804,1849297;1395417,1844390;1435063,1838381;1440247,1836679;1398620,1842988;1377006,1847895;1355393,1852101;1328976,1857709;1316969,1859111;1297757,1861916;1245724,1866122;1210501,1868926;1204097,1868926;1152865,1872431;1109638,1871029;1050400,1871029;1043996,1870328;1019181,1861214;1005572,1868926;1005538,1868986;1016779,1862616;1041595,1871729;1003171,1870327;1003474,1870156;978355,1866822;948737,1861214;923121,1856307;899906,1852802;878292,1849297;791037,1829669;747010,1818452;734202,1808638;704583,1803730;660555,1784102;647747,1784803;602118,1764473;594113,1751855;595714,1751154;623732,1764473;651749,1777793;659754,1773587;626934,1754659;599717,1744144;562093,1725216;530073,1706989;479641,1688062;460429,1674042;464431,1672640;483643,1677546;443618,1641093;421204,1624970;400391,1608846;373975,1589919;335550,1552764;332914,1545549;325143,1538744;298727,1513507;295525,1500889;285118,1488270;283879,1486568;271509,1479157;247494,1449013;233886,1420972;232285,1420972;213874,1390127;196263,1359282;177851,1323530;161040,1287077;177851,1311613;194662,1342458;200265,1359282;202581,1362256;199730,1349277;192297,1337462;180196,1313634;165843,1292685;148232,1250623;133143,1207506;128189,1194937;106610,1119507;97067,1064750;96999,1066255;97800,1077471;101802,1103409;106605,1130048;98600,1106914;92997,1077471;86593,1077471;82590,1050832;76987,1034008;72184,1017885;58575,1005266;54573,1005266;50570,987740;48969,965308;52171,933762;53772,922546;56498,914852;55173,897309;56974,871371;60176,866113;60176,862958;53772,873474;48169,866464;37762,853845;35861,843856;35361,844732;32159,872773;29757,900813;27356,922546;27356,967410;28156,990544;29757,1013678;22553,1035410;20952,1035410;16149,993348;16149,949885;20151,916236;27352,922542;20952,915535;19351,890298;20952,851742;21752,841227;24154,823701;33760,792155;38546,771199;36962,766217;31358,794258;21752,825804;19351,843330;18550,853845;16949,892401;18550,917638;14548,951287;14548,994750;19351,1036812;20952,1036812;31358,1076770;36962,1109718;48969,1143367;67881,1215726;69532,1229593;72985,1229593;90596,1266747;97000,1285675;84992,1269551;72184,1244314;71384,1251325;64419,1232419;59376,1233098;53772,1216975;34560,1178418;22553,1144069;21752,1115326;16149,1081677;12146,1048028;3341,1023493;8944,893103;14548,859454;9745,841227;19351,790753;21752,778836;28156,738176;44967,708733;40964,748692;44965,741843;47368,725470;48169,707331;55373,684197;66580,649146;80189,613394;81209,612390;87394,583951;96199,563621;106606,546797;127419,511746;144229,480200;168245,439541;185856,422015;200265,397479;212273,382057;225081,376449;228283,372243;241091,349810;265906,324573;266582,335121;264772,339555;290721,316161;303529,301440;320340,287419;321789,288829;321141,288120;341954,269893;362768,253069;385182,232038;416401,211708;450022,189977;470124,177695;483643,166843;507658,154224;533275,142307;536666,140780;545383,133282;559692,124081;575402,117070;586515,114830;588509,113565;806246,36452;814325,34914;836665,28040;852075,25324;860111,25264;863082,24535;1045597,3505;1097430,3330;1152865,4205;1153897,4883;1180883,2103;1205698,5607;1230514,9814;1243317,12362;1229713,9113;1204897,4907;1180082,1402;11800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Полилиния: Фигура 18" o:spid="_x0000_s1033" alt="&quot;&quot;" style="position:absolute;left:62327;top:112025;width:13516;height:1263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27393" stroked="f">
                <v:fill opacity="20303f"/>
                <v:stroke joinstyle="miter"/>
                <v:path arrowok="t" o:connecttype="custom" o:connectlocs="734815,1256400;728499,1259621;728877,1259775;787336,1223698;766913,1228303;736279,1231988;734820,1228303;756216,1226461;787336,1223698;840459,1218877;839213,1219210;839852,1219092;459355,1211953;480993,1217250;490232,1217710;516004,1229685;527674,1231988;528404,1232218;531078,1229685;541289,1232449;551501,1234751;571621,1239183;571924,1238896;595264,1242581;606448,1244423;617632,1245344;640486,1246265;671606,1245804;672957,1245804;675983,1244192;682790,1242120;689719,1242005;694461,1242580;695737,1245804;706617,1245804;703213,1250410;701268,1252713;694947,1255476;683276,1255476;668203,1254555;635623,1253634;611310,1251792;589915,1249029;568519,1245804;535940,1241199;510655,1233370;510948,1233169;496067,1228764;482938,1223237;467864,1218632;452304,1213566;459355,1211953;745591,1202079;738162,1203153;686782,1205611;703699,1207578;708076,1206657;738224,1203433;743185,1202519;791755,1195406;766520,1199054;775179,1199288;787640,1197101;883869,1194341;804723,1214304;844775,1205851;376448,1185011;432367,1207578;452304,1213566;467378,1218631;482452,1223237;495581,1228764;492663,1231067;484883,1229685;457167,1220013;443551,1214947;429936,1209420;411944,1203433;396384,1196986;384228,1190998;376448,1185011;399302,1173497;426046,1186393;422643,1188235;391522,1173958;399302,1173497;300592,1142180;333657,1159681;340465,1167050;324905,1159220;313234,1152312;300592,1142180;358573,1130362;358578,1130493;360220,1132375;360401,1131587;1068700,1100129;1066934,1100269;1037759,1120073;1009069,1134811;988646,1146324;977463,1150930;965792,1155535;951691,1162444;940993,1168431;925433,1174419;909387,1179945;905010,1184090;898202,1186393;881184,1189156;859302,1195604;839365,1201591;817484,1207579;790253,1214026;751839,1220013;750866,1221395;732396,1225769;732875,1226001;753386,1221144;753784,1220013;792199,1214026;819429,1207579;841310,1201591;861247,1195604;883129,1189156;900148,1186393;888627,1192940;888964,1192841;901120,1185932;907928,1183630;908381,1183511;911332,1180406;927378,1174879;942939,1168892;953636,1162904;967738,1155996;979408,1151391;987410,1148095;991564,1145403;1011987,1133890;1040676,1119152;234864,1093760;236710,1095260;237340,1095565;1071963,1081738;1071797,1081846;1071797,1081978;1072570,1082082;1072769,1081846;1082468,1074863;1079598,1076741;1079090,1077241;1081059,1076048;195160,1051665;213524,1072144;198963,1055595;1116897,1051651;1116854,1051666;1116532,1053753;1108752,1062043;1099513,1071714;1100070,1071592;1108752,1062503;1116532,1054213;1116897,1051651;242688,1041281;243651,1042390;243699,1042239;170761,1030724;183404,1038554;184025,1039247;189786,1040454;202854,1051910;220845,1065727;228625,1075859;233002,1080925;251479,1095663;246131,1099808;228923,1081698;228139,1081846;228139,1081846;244424,1098984;246131,1099808;251480,1095663;297674,1130205;288435,1132968;291839,1135271;278224,1135731;269471,1130205;261205,1124218;240782,1108098;221818,1091979;204313,1075859;196046,1068030;188266,1059740;191184,1056055;200909,1064345;211607,1072175;224735,1085531;225851,1086438;211607,1072175;201395,1064345;191670,1056055;180972,1043620;170761,1030724;1241987,957496;1241740,957596;1236429,969669;1236882,899798;1223996,917428;1217674,928481;1211353,938613;1196279,957496;1183150,976379;1171480,991577;1170506,992141;1169710,993258;1170993,992499;1182664,977300;1195793,958417;1210866,939535;1217188,929403;1223509,918349;1236638,900387;1275721,898199;1271649,906835;1262896,923415;1271649,906835;1275721,898199;1287209,893479;1280888,911441;1269704,930784;1258520,950588;1248309,963023;1255116,950127;1260951,937232;1265327,930324;1271162,921113;1276512,911901;1287209,893479;1255735,854000;1243932,873675;1243715,874148;1255602,854332;1262208,809439;1248022,846149;1218181,903923;1213812,910465;1213784,910520;1203572,927100;1193361,945061;1181691,958878;1171966,974537;1114587,1035791;1095623,1050989;1093804,1052299;1093018,1053052;1085089,1059175;1078604,1066188;1054777,1083228;1051044,1085462;1040903,1093292;1039439,1094193;1037272,1096124;1018308,1108098;999344,1119152;997174,1120194;984333,1128093;980352,1129995;976490,1132508;963361,1139416;951094,1143972;923753,1157034;859610,1179693;814912,1190579;851036,1184090;857843,1182708;879725,1175339;893340,1171194;915222,1160601;940021,1152311;955909,1146410;962875,1142640;969196,1140798;977949,1136192;980248,1134678;986215,1129284;999344,1121915;1014280,1114980;1019767,1111782;1038731,1099808;1046997,1092439;1056236,1086912;1080063,1069872;1097082,1054673;1116046,1039475;1173424,978221;1181321,965507;1181691,964404;1194334,945982;1198224,940455;1203396,933660;1205031,930784;1215243,914204;1235179,875056;1254630,833146;1260343,816105;1315412,768668;1313953,769589;1313953,769589;1320005,741373;1319830,742188;1321247,743798;1325623,748404;1328541,746561;1328614,746208;1326596,747483;1321733,743337;1315670,689055;1315331,689073;1314716,689105;1314926,691295;1314440,702809;1312495,709717;1300824,727218;1297907,742417;1294989,747483;1290127,769589;1284778,787090;1278943,804131;1275539,817487;1271649,831304;1274751,826733;1277484,817026;1279915,803210;1285750,786169;1291099,768668;1295962,746561;1298879,741495;1301797,726297;1313467,708796;1305687,744258;1299852,773734;1286723,811500;1284125,815326;1283015,821057;1279429,830844;1265814,858937;1259492,873675;1255602,881505;1250740,889795;1237611,911901;1223509,933547;1205518,962563;1185581,991117;1172452,1007236;1158351,1022895;1153488,1029343;1148139,1035791;1139873,1042239;1126353,1056417;1126744,1057898;1112642,1071714;1097568,1081846;1085412,1091058;1073896,1099028;1075687,1098887;1088329,1090136;1100486,1080925;1115560,1070793;1129662,1056976;1129175,1055134;1142790,1040857;1151057,1034409;1156406,1027962;1161268,1021514;1175370,1005855;1188499,989735;1208435,961181;1226427,932166;1240528,910520;1253657,888413;1258520,880123;1262410,872294;1268731,857556;1282347,829462;1287695,810579;1300824,772813;1306660,743338;1314440,707875;1316194,701646;1314926,701427;1315412,689913;1326109,679320;1320447,701666;1320447,701666;1326110,679321;1330486,674715;1327568,680702;1327568,680702;1326900,693252;1326596,705111;1321733,719283;1321733,720902;1327568,705111;1328541,680702;1330808,676050;1309577,654911;1306390,662044;1305201,672412;1303666,667569;1303105,668252;1304714,673333;1303742,680702;1305687,686689;1307195,686610;1306173,683465;1307146,676096;1309577,654911;1350423,642476;1351395,642936;1350909,662279;1351395,675636;1349936,700045;1348478,713862;1344101,734126;1342643,751167;1335348,782485;1328541,809657;1316385,814724;1317357,811960;1319302,792617;1326596,772353;1332431,769129;1332431,769129;1338753,734126;1342156,717546;1345074,700506;1347505,684386;1348478,669188;1348964,656292;1349936,649384;1350423,642476;68485,428931;68727,429046;68750,428982;97822,362918;87125,381801;78372,388710;78351,389150;77505,406782;77529,406740;78372,389170;87125,382261;97822,363379;98187,363609;98369,363264;103657,322850;96849,327455;86638,347720;88974,349490;89050,349179;87125,347720;97336,327455;103364,323377;141099,296598;140485,297064;137878,306558;136236,311336;91501,388710;85179,407592;79344,426935;66701,467464;58435,495098;54545,515823;52600,526416;51141,537009;46765,565563;45306,583064;47738,601487;48877,591449;48710,588130;50655,568787;55031,540232;58502,536287;63542,504340;63298,498782;68102,485739;70960,474787;70105,476676;67188,475754;59894,495559;60380,506612;56976,527797;56490,531482;51628,537009;53086,526416;55031,515823;58921,495098;67188,467464;79831,426935;85666,407592;91987,388710;136722,311336;141099,296598;149852,250543;149852,250543;152283,252385;152283,252384;237472,184972;237379,185043;237095,185346;233123,189288;232119,190672;231463,191374;228625,195276;198964,228436;190697,237647;182431,247318;145894,285568;182917,246858;191183,237186;199450,227975;229111,194815;232119,190672;237095,185346;249816,153214;245619,154598;242497,155696;241755,156589;236406,161194;222790,169484;213552,179156;204799,188828;198964,193894;198765,193659;193250,199939;183890,210935;168816,226594;171247,229357;171293,229318;169302,227054;184376,211395;199450,193894;205285,188828;214038,179156;223276,169485;236892,161195;242241,156589;248076,154517;249918,153975;954122,70005;978921,80597;989619,88887;965792,77834;954122,70005;873403,36384;892854,40528;920084,53424;873403,36384;580677,33333;570465,34541;548583,37305;527188,41910;517949,44674;507252,47437;483843,51793;479535,53425;449873,63096;420698,74149;400275,82900;386660,87966;353107,102704;337061,112376;321501,122047;296702,139548;273361,157049;251023,175507;252938,177775;257679,174695;261714,171846;276279,159813;299619,142312;324418,124811;339978,115139;356025,105467;389577,90729;402706,84282;423129,75531;452304,64477;481966,54806;494426,52488;500444,50540;582369,33800;754574,23431;764968,24409;779069,29015;768372,27633;746004,23488;754574,23431;811162,19804;831099,21185;855412,30396;825264,25330;811162,19804;648509,19689;592346,22567;553446,27633;534968,32238;518921,37765;496553,40528;411944,71386;381310,84282;372071,87505;363805,91650;348245,99480;323932,111454;305454,125271;251966,164879;240788,174085;229852,183542;230084,183762;145962,277254;128942,299361;121162,312717;113382,325152;98794,350943;82926,374626;82748,375353;77399,389170;73509,395618;72536,396539;68221,410125;67188,418185;66215,429699;59408,448582;53086,467464;46278,495098;42388,520429;39957,545759;43361,528258;43676,526814;44333,519968;48224,494637;49442,495022;49547,494594;48224,494177;55032,466543;61353,447660;68129,428864;67674,428778;68647,417264;73995,395618;77886,389170;78016,388833;83235,375353;99281,351404;113869,325613;121649,313178;129429,299822;146448,277715;230570,184223;252938,164879;306427,125271;324905,111455;349217,99480;364778,91650;373044,87506;382283,84282;412917,71386;497526,40529;519894,37766;535940,32239;554418,27633;593319,22567;649482,19861;694624,21296;716828,0;739682,1381;763023,3684;778583,7369;788795,11974;801437,9671;820401,13817;832071,17040;831585,17501;831099,20725;811162,19343;804355,17501;797547,16119;784418,13356;771289,10593;757674,8750;742600,8750;730444,8750;711480,8750;710589,8481;702241,12435;705158,17040;734334,22567;721350,22782;721569,22798;735306,22567;746976,23949;769344,28094;780042,29476;798034,33160;816512,36845;834503,40989;852495,46056;861247,48358;870000,51122;870113,51219;876389,52244;891600,57598;893725,60647;894313,60793;907928,65859;919598,70465;931268,75531;940021,80137;945856,82900;952177,86124;973573,97638;1000803,114218;1014905,123429;1015313,123705;1022519,127852;1296934,616685;1296729,620539;1302283,621290;1307632,624975;1310063,637409;1319302,652147;1323192,652482;1323192,648924;1327145,638523;1327082,636489;1330972,624054;1336321,624054;1344587,618988;1345560,639252;1343129,648924;1340211,658135;1338752,673333;1338266,681162;1337294,688992;1335220,690302;1335348,690834;1337335,689580;1338266,682084;1338752,674254;1340211,659056;1343129,649845;1345560,640173;1349450,642937;1348964,649845;1347991,656753;1347505,669649;1346532,684847;1344101,700967;1341184,718007;1337780,734587;1331458,769589;1325623,772813;1318329,793078;1316384,812421;1315412,815185;1307146,836370;1304714,838212;1294503,860779;1305201,838212;1307632,836370;1292071,878281;1283805,882426;1282091,885674;1282347,886110;1284292,882425;1292558,878281;1286723,893940;1276025,912362;1270676,921573;1264841,930784;1260465,937692;1254144,951048;1247336,963944;1236638,977761;1225941,990656;1226386,989787;1214270,1005394;1188012,1032567;1182842,1040100;1188012,1033027;1214270,1005854;1194334,1034409;1184061,1044599;1175815,1050341;1175369,1050989;1170214,1054746;1170021,1056055;1147166,1078162;1122854,1099348;1121729,1100120;1113615,1109940;1094165,1123757;1075985,1136670;1075921,1136745;1094165,1124218;1113615,1110401;1097568,1125599;1084500,1133659;1075460,1137275;1075200,1137574;1065475,1143561;1061810,1145170;1052590,1152254;1043594,1158299;1029979,1166589;1025602,1167050;1020738,1169097;1019982,1169641;1026088,1167510;1030465,1167050;1012960,1179484;1001776,1185012;990592,1190077;982692,1191200;981353,1191920;944397,1207118;942513,1207523;931268,1214487;937590,1216329;914249,1226001;916194,1219553;908414,1222316;901120,1224619;886046,1229224;884032,1226935;876807,1228303;868054,1230146;850063,1234291;849470,1234552;866596,1230606;875348,1228764;882642,1227382;885560,1229685;900634,1225079;907928,1222777;915708,1220013;913763,1226461;893340,1235672;892339,1235407;878266,1240738;866596,1243962;849091,1248107;841858,1247532;826729,1250320;826236,1251331;785877,1258700;776638,1256397;768858,1256397;755243,1260542;743086,1261463;730930,1261924;729609,1261388;718530,1263248;705158,1261003;705645,1260542;708076,1257318;696892,1255937;702241,1253173;718287,1252713;733848,1252252;756215,1252713;771775,1251331;800951,1245344;820401,1241199;834989,1240738;836004,1240292;821860,1240739;802410,1244883;773234,1250871;757674,1252252;735306,1251792;719746,1252252;703699,1252713;704186,1250871;707589,1246265;857357,1222777;958985,1186393;985729,1173037;1000803,1165668;1016363,1157838;1045539,1141258;1068879,1124218;1112642,1091979;1124799,1082768;1136469,1073096;1153974,1057898;1161268,1046384;1171745,1037287;1171830,1036716;1161755,1045463;1154461,1056976;1136955,1072175;1125285,1081846;1113129,1091058;1069366,1123297;1046025,1140337;1016850,1156917;1001290,1164747;986215,1172115;959471,1185472;857843,1221856;708076,1245344;696892,1245344;695433,1241660;683763,1241199;673065,1245344;641945,1245804;619091,1244883;607907,1243962;596723,1242120;603460,1235314;602072,1235672;576971,1231270;575814,1231527;527674,1223237;508710,1219553;492177,1216790;472241,1208039;447442,1199289;421670,1189617;426046,1186393;444038,1189617;451818,1196064;478562,1203433;531564,1216329;544693,1218632;558795,1220934;574355,1224159;591503,1227670;592832,1227382;608879,1229685;609365,1228764;632706,1229685;636596,1230146;672579,1230146;698837,1231067;729957,1228764;733847,1228764;735306,1232449;765940,1228764;786363,1224159;798033,1222316;805327,1221395;821374,1217711;834503,1214947;847632,1211723;871714,1207776;874862,1206657;849577,1210802;836448,1214026;823319,1216790;807272,1220474;799979,1221395;788309,1223237;756702,1226001;735306,1227843;731416,1227843;700296,1230146;674038,1229224;638055,1229224;634165,1228764;619091,1222777;610824,1227843;610803,1227883;617632,1223698;632706,1229685;609366,1228764;609549,1228651;594291,1226461;576300,1222777;560740,1219553;546638,1217250;533509,1214947;480507,1202052;453763,1194683;445983,1188235;427991,1185011;401247,1172115;393467,1172576;365750,1159220;360888,1150930;361860,1150470;378879,1159220;395898,1167971;400761,1165207;380824,1152772;364292,1145864;341437,1133429;321987,1121454;291353,1109020;279683,1099808;282114,1098887;293784,1102111;269471,1078162;255856,1067569;243213,1056976;227167,1044542;203827,1020132;202225,1015391;197505,1010921;181459,994341;179514,986051;173192,977761;172439,976642;164925,971773;150338,951970;142072,933547;141099,933547;129915,913283;119218,893018;108033,869530;97822,845581;108033,861701;118245,881965;121649,893018;123055,894972;121324,886446;116808,878684;109458,863028;100739,849265;90042,821632;80878,793307;77867,785047;64759,735492;58963,699517;58921,700506;59408,707875;61839,724916;64756,742417;59894,727218;56490,707875;52600,707875;50169,690374;46765,679320;43847,668728;35581,660438;33150,660438;30718,648924;29746,634186;31691,613461;32663,606092;34319,601038;33514,589512;34608,572471;36553,569017;36553,566945;32663,573853;29260,569248;22938,560958;21783,554395;21480,554970;19535,573392;18076,591815;16617,606092;16617,635567;17103,650766;18076,665964;13699,680241;12727,680241;9809,652608;9809,624054;12240,601947;16615,606090;12727,601487;11754,584906;12727,559576;13213,552668;14672,541153;20507,520429;23414,506661;22452,503388;19048,521810;13213,542535;11754,554049;11268,560958;10295,586288;11268,602868;8837,624975;8837,653529;11754,681162;12727,681162;19048,707414;22452,729060;29746,751167;41234,798705;42236,807816;44334,807816;55032,832225;58922,844660;51628,834067;43847,817487;43361,822093;39131,809672;36067,810118;32663,799526;20993,774195;13699,751628;13213,732745;9809,710638;7378,688531;2029,672412;5433,586749;8837,564642;5919,552668;11754,519507;13213,511678;17103,484966;27315,465622;24883,491874;27314,487374;28773,476618;29260,464701;33636,449502;40443,426475;48710,402987;49329,402326;53087,383643;58435,370287;64757,359233;77399,336206;87611,315481;102198,288769;112896,277254;121649,261135;128943,251003;136723,247318;138668,244555;146448,229817;161522,213237;161932,220167;160833,223080;176596,207711;184376,198039;194587,188828;195467,189754;195074,189288;207717,177314;220359,166261;233975,152444;252938,139088;273361,124811;285572,116742;293784,109612;308372,101322;323932,93493;325992,92489;331287,87563;339979,81518;349522,76913;356273,75441;357484,74610;489746,23948;494653,22938;508224,18422;517584,16637;522465,16598;524270,16119;635137,2303;666622,2187;700296,2763;700923,3208;717315,1381;732389,3684;747463,6447;755240,8122;746976,5987;731902,3224;716828,921;7168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Полилиния: Фигура 18" o:spid="_x0000_s1034" alt="&quot;&quot;" style="position:absolute;left:56089;top:113893;width:4863;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27393" stroked="f">
                <v:fill opacity="24929f"/>
                <v:stroke joinstyle="miter"/>
                <v:path arrowok="t" o:connecttype="custom" o:connectlocs="264390,452084;262117,453243;262253,453298;283287,440317;275939,441974;264916,443300;264391,441974;272089,441311;283287,440317;302401,438582;301952,438702;302182,438660;165278,436091;173063,437997;176388,438162;185660,442471;189859,443300;190122,443383;191084,442471;194758,443466;198432,444294;205672,445889;205780,445786;214178,447111;218202,447774;222226,448106;230449,448437;241647,448271;242133,448271;243221,447691;245671,446946;248164,446904;249870,447111;250329,448271;254244,448271;253019,449929;252319,450757;250045,451752;245846,451752;240422,451420;228700,451089;219952,450426;212254,449431;204556,448271;192834,446614;183736,443797;183841,443725;178487,442140;173763,440151;168340,438494;162741,436671;165278,436091;268267,432538;265594,432924;247107,433809;253194,434517;254769,434185;265616,433025;267401,432696;284877,430137;275797,431449;278913,431534;283396,430746;318020,429754;289543,436937;303954,433895;135448,426396;155568,434517;162741,436671;168164,438494;173588,440151;178312,442140;177262,442968;174463,442471;164490,438991;159592,437168;154693,435179;148219,433025;142621,430705;138247,428551;135448,426396;143671,422253;153293,426894;152069,427556;140871,422419;143671,422253;108154,410985;120051,417282;122501,419933;116902,417116;112703,414630;108154,410985;129016,406732;129018,406779;129609,407457;129674,407173;384523,395854;383887,395904;373390,403030;363067,408333;355719,412476;351695,414133;347496,415790;342422,418276;338573,420430;332975,422585;327201,424574;325626,426065;323177,426894;317054,427888;309180,430208;302007,432362;294134,434517;284336,436837;270515,438991;270165,439488;263519,441062;263692,441145;271072,439398;271215,438991;285036,436837;294834,434517;302707,432362;309880,430208;317753,427888;323877,426894;319732,429249;319853,429214;324227,426728;326676,425899;326839,425856;327901,424739;333675,422751;339273,420596;343122,418442;348196,415956;352395,414299;355274,413113;356769,412144;364117,408002;374440,402699;84505,393562;85169,394102;85396,394211;385697,389236;385637,389275;385637,389322;385915,389360;385987,389275;389477,386762;388444,387438;388261,387618;388969,387189;70219,378415;76827,385784;71588,379829;401864,378410;401849,378415;401733,379166;398934,382149;395609,385629;395810,385585;398934,382315;401733,379332;401864,378410;87320,374679;87667,375078;87684,375023;61441,370880;65989,373698;66213,373947;68286,374381;72988,378503;79461,383475;82260,387121;83835,388944;90483,394247;88559,395738;82367,389222;82086,389275;82086,389275;87945,395442;88559,395738;90483,394247;107104,406676;103780,407670;105005,408499;100106,408664;96957,406676;93983,404521;86634,398721;79811,392921;73513,387121;70538,384304;67739,381321;68789,379995;72288,382978;76137,385795;80861,390601;81262,390927;76137,385795;72463,382978;68964,379995;65115,375520;61441,370880;446872,344531;446783,344567;444872,348911;445035,323770;440399,330113;438124,334090;435850,337736;430426,344531;425702,351325;421503,356794;421153,356997;420866,357399;421328,357126;425527,351657;430251,344862;435675,338068;437949,334422;440224,330445;444948,323982;459010,323194;457545,326302;454395,332268;457545,326302;459010,323194;463143,321496;460869,327959;456845,334919;452821,342045;449147,346520;451596,341879;453695,337239;455270,334754;457370,331439;459294,328125;463143,321496;451819,307291;447572,314370;447494,314540;451771,307410;454148,291256;449044,304466;438307,325254;436734,327608;436725,327627;433050,333593;429376,340057;425177,345028;421678,350663;401033,372703;394210,378172;393555,378643;393273,378914;390419,381117;388086,383641;379513,389772;378170,390576;374521,393394;373994,393718;373215,394413;366392,398721;359568,402699;358787,403073;354167,405916;352735,406600;351345,407504;346621,409990;342208,411630;332370,416330;309291,424483;293209,428400;306206,426065;308656,425568;316529,422916;321427,421425;329301,417613;338223,414630;343940,412507;346446,411150;348721,410487;351870,408830;352697,408285;354844,406344;359568,403693;364942,401198;366916,400047;373740,395738;376714,393087;380038,391098;388611,384966;394735,379498;401558,374029;422203,351988;425044,347413;425177,347017;429726,340388;431126,338399;432987,335954;433575,334919;437249,328953;444423,314867;451421,299787;453477,293655;473291,276586;472766,276917;472766,276917;474943,266764;474880,267057;475390,267637;476965,269294;478015,268631;478041,268504;477315,268963;475565,267471;473384,247939;473262,247946;473040,247957;473116,248745;472941,252888;472241,255374;468042,261671;466992,267140;465943,268963;464193,276917;462268,283215;460169,289346;458944,294152;457545,299124;458661,297479;459644,293986;460519,289015;462618,282883;464543,276586;466292,268631;467342,266808;468392,261340;472591,255042;469792,267803;467692,278409;462968,291998;462034,293375;461634,295436;460344,298958;455445,309067;453171,314370;451771,317187;450021,320170;445298,328125;440224,335913;433750,346354;426577,356628;421853,362429;416779,368063;415030,370383;413105,372703;410131,375023;405266,380125;405407,380658;400333,385629;394910,389275;390536,392590;386392,395458;387037,395407;391585,392258;395959,388944;401383,385298;406457,380326;406282,379663;411181,374526;414155,372206;416080,369886;417829,367566;422903,361932;427627,356131;434800,345857;441273,335416;446347,327627;451071,319673;452821,316690;454220,313873;456495,308570;461394,298461;463318,291666;468042,278077;470142,267471;472941,254711;473572,252469;473116,252391;473291,248248;477140,244436;475102,252477;475102,252477;477140,244436;478714,242779;477665,244934;477665,244934;477424,249449;477315,253717;475565,258816;475565,259398;477665,253717;478015,244933;478830,243259;471191,235653;470045,238220;469617,241951;469065,240208;468863,240454;469442,242282;469092,244934;469792,247088;470334,247059;469966,245928;470316,243276;471191,235653;485888,231179;486238,231344;486063,238305;486238,243111;485713,251894;485188,256865;483613,264157;483088,270289;480464,281557;478015,291335;473641,293158;473991,292163;474690,285203;477315,277912;479414,276752;479414,276751;481689,264157;482913,258191;483963,252059;484838,246259;485188,240790;485363,236150;485713,233664;485888,231179;24641,154340;24728,154381;24737,154358;35197,130587;31348,137381;28199,139867;28191,140026;27886,146370;27895,146355;28199,140033;31348,137547;35197,130753;35328,130835;35394,130711;37296,116169;34847,117827;31173,125118;32013,125755;32041,125643;31348,125118;35022,117827;37191,116359;50768,106723;50547,106891;49609,110307;49018,112026;32922,139867;30648,146662;28548,153622;23999,168205;21025,178148;19626,185606;18926,189417;18401,193229;16826,203504;16301,209801;17176,216430;17586,212818;17526,211624;18226,204664;19800,194389;21049,192969;22863,181474;22775,179474;24503,174781;25532,170840;25224,171520;24174,171188;21550,178314;21725,182292;20500,189915;20325,191240;18576,193229;19101,189417;19800,185606;21200,178148;24174,168205;28723,153622;30823,146662;33097,139867;49193,112026;50768,106723;53917,90151;53917,90151;54792,90814;54792,90814;85443,66557;85410,66583;85308,66692;83879,68111;83517,68609;83281,68861;82260,70265;71588,82197;68614,85511;65640,88991;52493,102754;65814,88826;68789,85345;71763,82031;82435,70099;83517,68609;85308,66692;89885,55130;88375,55628;87252,56023;86984,56344;85060,58002;80161,60985;76837,64465;73688,67945;71588,69768;71517,69683;69532,71943;66164,75900;60741,81534;61615,82528;61632,82514;60916,81700;66339,76065;71763,69768;73862,67945;77012,64465;80336,60985;85235,58002;87159,56345;89259,55599;89921,55404;343297,25189;352220,29001;356069,31984;347496,28007;343297,25189;314254,13092;321252,14583;331050,19223;314254,13092;208930,11994;205256,12429;197382,13423;189684,15080;186360,16075;182511,17069;174089,18636;172539,19223;161866,22703;151369,26681;144021,29830;139122,31652;127050,36955;121276,40436;115677,43916;106754,50213;98356,56510;90319,63152;91008,63968;92714,62859;94166,61834;99406,57505;107804,51207;116727,44910;122326,41430;128099,37950;140171,32647;144895,30327;152243,27178;162741,23201;173413,19721;177896,18886;180062,18185;209539,12162;271499,8431;275239,8783;280312,10440;276463,9943;268415,8452;271499,8431;291860,7126;299033,7623;307781,10937;296933,9114;291860,7126;233336,7084;213129,8120;199132,9943;192484,11600;186710,13589;178662,14583;148219,25686;137197,30327;133873,31487;130899,32978;125300,35795;116552,40104;109904,45076;90658,59327;86636,62640;82702,66043;82785,66122;52518,99763;46394,107718;43595,112523;40795,116998;35547,126278;29837,134800;29773,135061;27848,140033;26449,142353;26099,142684;24546,147573;24174,150473;23825,154616;21375,161411;19101,168205;16651,178148;15252,187263;14377,196378;15601,190080;15715,189561;15951,187097;17351,177983;17789,178121;17827,177967;17351,177817;19801,167874;22075,161079;24513,154316;24350,154285;24699,150142;26624,142353;28024,140033;28071,139912;29948,135061;35722,126444;40970,117164;43770,112689;46569,107883;52693,99929;82960,66288;91008,59328;110254,45076;116902,40104;125650,35795;131249,32978;134223,31487;137547,30327;148569,25686;179012,14583;187060,13589;192834,11600;199482,9943;213479,8120;233686,7147;249929,7663;257918,0;266141,497;274539,1326;280137,2652;283812,4309;288360,3480;295184,4972;299383,6132;299208,6297;299033,7457;291860,6960;289410,6297;286961,5800;282237,4806;277513,3811;272614,3149;267191,3149;262817,3149;255993,3149;255673,3052;252669,4474;253719,6132;264216,8120;259545,8197;259624,8203;264566,8120;268765,8617;276813,10109;280662,10606;287136,11932;293784,13258;300258,14749;306731,16572;309880,17400;313030,18395;313070,18430;315329,18799;320801,20725;321566,21822;321777,21875;326676,23698;330875,25355;335074,27178;338223,28835;340323,29830;342597,30989;350295,35133;360093,41098;365167,44413;365314,44512;367907,46004;466642,221898;466568,223285;468567,223556;470491,224881;471366,229356;474690,234659;476090,234779;476090,233499;477512,229757;477490,229024;478889,224550;480814,224550;483788,222727;484138,230019;483263,233499;482213,236813;481689,242282;481514,245099;481164,247916;480418,248388;480464,248579;481179,248128;481514,245431;481689,242613;482213,237145;483263,233830;484138,230350;485538,231345;485363,233830;485013,236316;484838,240956;484488,246425;483613,252225;482563,258357;481339,264323;479064,276917;476965,278077;474340,285369;473640,292329;473291,293324;470316,300947;469441,301610;465767,309730;469617,301610;470491,300947;464893,316027;461918,317519;461302,318687;461394,318844;462093,317518;465068,316027;462968,321662;459119,328290;457195,331605;455095,334919;453520,337405;451246,342211;448797,346851;444948,351823;441099,356463;441259,356150;436899,361766;427452,371543;425592,374254;427452,371709;436899,361931;429726,372206;426030,375872;423063,377939;422903,378172;421048,379524;420978,379995;412755,387949;404007,395572;403603,395851;400683,399384;393685,404356;387144,409002;387121,409029;393685,404521;400683,399550;394910,405018;390208,407919;386955,409220;386862,409327;383362,411482;382044,412060;378726,414610;375489,416785;370591,419768;369016,419933;367266,420670;366994,420866;369191,420099;370766,419933;364467,424408;360443,426397;356419,428219;353577,428623;353095,428882;339798,434351;339120,434497;335074,437002;337349,437665;328951,441145;329650,438825;326851,439820;324227,440648;318803,442305;318078,441482;315479,441974;312330,442637;305856,444128;305643,444222;311805,442802;314954,442140;317578,441643;318628,442471;324052,440814;326676,439985;329475,438991;328776,441311;321427,444625;321067,444530;316004,446448;311805,447608;305506,449100;302904,448893;297461,449896;297283,450260;282762,452911;279438,452083;276638,452083;271739,453574;267366,453906;262992,454071;262516,453879;258530,454548;253719,453740;253894,453574;254769,452414;250745,451917;252669,450923;258443,450757;264041,450591;272089,450757;277688,450260;288185,448106;295184,446614;300432,446448;300798,446288;295709,446448;288710,447940;278213,450094;272614,450591;264566,450426;258968,450591;253194,450757;253369,450094;254594,448437;308480,439985;345047,426894;354669,422088;360093,419436;365692,416619;376189,410653;384587,404521;400333,392921;404707,389607;408906,386127;415205,380658;417829,376515;421599,373242;421629,373036;418004,376183;415380,380326;409081,385795;404882,389275;400508,392590;384762,404190;376364,410322;365867,416288;360268,419105;354844,421756;345222,426562;308656,439654;254769,448106;250745,448106;250220,446780;246021,446614;242172,448106;230974,448271;222751,447940;218727,447608;214703,446946;217127,444497;216628,444625;207597,443041;207180,443134;189859,440151;183036,438825;177087,437831;169914,434682;160991,431534;151719,428054;153293,426894;159767,428054;162566,430374;172189,433025;191259,437665;195983,438494;201057,439322;206655,440483;212825,441746;213304,441643;219077,442471;219252,442140;227650,442471;229050,442637;241997,442637;251444,442968;262642,442140;264041,442140;264566,443466;275588,442140;282937,440483;287136,439820;289760,439488;295534,438163;300258,437168;304981,436008;313646,434588;314779,434185;305681,435677;300957,436837;296234,437831;290460,439157;287836,439488;283637,440151;272264,441145;264566,441808;263167,441808;251969,442637;242522,442305;229575,442305;228175,442140;222751,439985;219777,441808;219770,441823;222226,440317;227650,442471;219252,442140;219318,442099;213829,441311;207355,439985;201757,438825;196683,437997;191959,437168;172888,432528;163266,429877;160467,427556;153993,426396;144370,421756;141571,421922;131598,417116;129849,414133;130199,413967;136322,417116;142446,420265;144195,419270;137022,414796;131074,412310;122851,407836;115852,403527;104830,399053;100631,395738;101506,395407;105705,396567;96957,387949;92058,384138;87509,380326;81736,375852;73338,367069;72761,365363;71063,363754;65290,357788;64590,354805;62315,351823;62044,351420;59341,349668;54092,342542;51118,335913;50768,335913;46744,328622;42895,321330;38871,312879;35197,304261;38871,310061;42545,317353;43770,321330;44276,322033;43653,318965;42028,316172;39383,310539;36246,305587;32397,295644;29100,285452;28017,282479;23301,264648;21215,251704;21200,252059;21375,254711;22250,260843;23300,267140;21550,261671;20325,254711;18926,254711;18051,248414;16826,244436;15776,240625;12802,237642;11927,237642;11053,233499;10703,228196;11402,220738;11752,218087;12348,216268;12059,212121;12452,205989;13152,204747;13152,204001;11752,206487;10528,204829;8253,201846;7838,199485;7728,199692;7029,206321;6504,212950;5979,218087;5979,228693;6154,234162;6504,239630;4929,244768;4579,244768;3529,234825;3529,224550;4404,216595;5978,218086;4579,216430;4229,210464;4579,201349;4754,198863;5279,194720;7379,187263;8425,182309;8078,181131;6854,187760;4754,195218;4229,199361;4054,201846;3704,210961;4054,216927;3180,224881;3180,235156;4229,245099;4579,245099;6854,254545;8078,262334;10703,270289;14836,287394;15197,290672;15952,290672;19801,299455;21200,303930;18576,300118;15776,294152;15602,295809;14079,291340;12977,291501;11752,287689;7553,278574;4929,270454;4754,263660;3529,255705;2655,247751;730,241951;1955,211127;3180,203172;2130,198863;4229,186932;4754,184114;6154,174503;9828,167542;8953,176988;9828,175369;10353,171499;10528,167211;12102,161742;14552,153456;17526,145005;17749,144767;19101,138044;21025,133238;23300,129261;27849,120975;31523,113518;36771,103906;40620,99763;43770,93963;46394,90317;49193,88991;49893,87997;52693,82694;58116,76728;58264,79222;57868,80270;63540,74739;66339,71259;70013,67945;70330,68278;70188,68111;74737,63802;79286,59825;84185,54853;91008,50047;98356,44910;102750,42007;105705,39441;110953,36458;116552,33641;117293,33280;119198,31507;122326,29332;125759,27675;128188,27145;128624,26846;176213,8617;177978,8254;182861,6629;186229,5986;187985,5972;188635,5800;228525,829;239853,787;251969,994;252195,1154;258093,497;263516,1326;268940,2320;271738,2922;268765,2154;263341,1160;257918,331;257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Полилиния: Фигура 18" o:spid="_x0000_s1035" alt="&quot;&quot;" style="position:absolute;left:69239;top:108513;width:2504;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27393" stroked="f">
                <v:fill opacity="24929f"/>
                <v:stroke joinstyle="miter"/>
                <v:path arrowok="t" o:connecttype="custom" o:connectlocs="136098,232730;134928,233327;134998,233355;145825,226672;142043,227525;136369,228208;136098,227525;140061,227184;145825,226672;155664,225779;155433,225841;155552,225819;85079,224497;89086,225478;90798,225563;95571,227781;97732,228208;97867,228251;98363,227781;100254,228293;102145,228720;105872,229541;105928,229488;110251,230170;112322,230511;114394,230682;118626,230853;124390,230767;124641,230767;125201,230469;126462,230085;127745,230063;128623,230170;128860,230767;130875,230767;130244,231620;129884,232047;128713,232559;126552,232559;123760,232388;117726,232218;113223,231876;109260,231365;105297,230767;99263,229914;94580,228464;94634,228427;91878,227611;89447,226587;86655,225734;83773,224795;85079,224497;138093,222668;136717,222867;127201,223322;130334,223686;131145,223516;136729,222919;137648,222749;146643,221432;141970,222107;143574,222151;145881,221746;163704,221234;149045,224932;156464,223367;69723,219506;80080,223686;83773,224795;86565,225734;89357,226587;91788,227611;91248,228037;89807,227781;84673,225990;82152,225051;79630,224028;76298,222919;73416,221724;71164,220615;69723,219506;73956,217373;78909,219762;78279,220103;72515,217459;73956,217373;55674,211572;61798,214814;63059,216179;60177,214729;58015,213449;55674,211572;66413,209383;66413,209407;66718,209756;66751,209610;197937,203783;197610,203809;192207,207477;186893,210207;183110,212340;181039,213193;178878,214046;176266,215326;174284,216435;171402,217544;168430,218568;167620,219336;166359,219762;163207,220274;159154,221468;155462,222577;151409,223686;146365,224881;139251,225990;139070,226246;135650,227056;135738,227099;139537,226199;139611,225990;146726,224881;151769,223686;155822,222577;159514,221468;163567,220274;166719,219762;164585,220975;164648,220957;166899,219677;168160,219250;168244,219228;168791,218653;171763,217629;174645,216520;176626,215411;179238,214132;181399,213278;182882,212668;183651,212169;187433,210037;192747,207307;43500,202603;43842,202881;43958,202938;198542,200376;198511,200396;198511,200421;198654,200440;198691,200396;200488,199103;199956,199451;199862,199543;200226,199322;36146,194806;39548,198599;36851,195534;206864,194803;206856,194806;206797,195192;205356,196728;203644,198520;203748,198497;205356,196813;206797,195278;206864,194803;44949,192882;45127,193088;45136,193060;31627,190927;33969,192377;34084,192505;35151,192729;37571,194851;40903,197410;42344,199287;43155,200226;46577,202956;45587,203724;42399,200369;42254,200396;42254,200396;45271,203571;45587,203724;46577,202956;55133,209354;53422,209866;54052,210293;51531,210378;49910,209354;48379,208245;44596,205259;41084,202273;37841,199287;36310,197837;34869,196301;35410,195619;37211,197155;39192,198605;41624,201079;41831,201247;39192,198605;37301,197155;35500,195619;33518,193316;31627,190927;230032,177362;229987,177381;229003,179617;229087,166675;226700,169940;225529,171988;224359,173865;221567,177362;219135,180860;216974,183675;216793,183780;216646,183987;216884,183846;219045,181031;221477,177533;224269,174035;225439,172158;226610,170111;229042,166784;236281,166378;235526,167978;233905,171049;235526,167978;236281,166378;238408,165504;237237,168831;235166,172414;233095,176083;231203,178386;232464,175997;233545,173609;234355,172329;235436,170623;236427,168917;238408,165504;232579,158191;230393,161836;230353,161923;232554,158253;233778,149937;231150,156737;225623,167439;224814,168651;224809,168661;222918,171732;221026,175059;218865,177618;217064,180519;206436,191865;202924,194681;202587,194923;202442,195063;200973,196197;199772,197496;195359,200652;194667,201066;192789,202517;192518,202683;192117,203041;188604,205259;185092,207307;184690,207500;182312,208963;181574,209315;180859,209781;178427,211060;176155,211904;171091,214324;159211,218521;150933,220538;157623,219336;158884,219080;162937,217715;165458,216947;169511,214985;174104,213449;177047,212356;178337,211658;179508,211316;181129,210463;181555,210183;182660,209184;185092,207819;187858,206534;188874,205942;192387,203724;193918,202359;195629,201335;200042,198178;203194,195363;206707,192548;217334,181201;218796,178846;218865,178642;221206,175230;221927,174206;222885,172947;223188,172414;225079,169343;228772,162092;232374,154328;233432,151172;243632,142385;243362,142555;243362,142555;244482,137329;244450,137480;244712,137778;245523,138631;246063,138290;246077,138224;245703,138460;244803,137693;243680,127637;243617,127641;243503,127647;243542,128052;243452,130185;243091,131465;240930,134707;240390,137522;239849,138460;238949,142555;237958,145797;236877,148954;236247,151428;235526,153987;236101,153140;236607,151342;237057,148783;238138,145627;239129,142385;240029,138290;240570,137351;241110,134536;243272,131294;241831,137863;240750,143323;238318,150319;237837,151027;237631,152089;236967,153902;234446,159106;233275,161836;232554,163286;231654,164822;229222,168917;226610,172926;223278,178301;219585,183590;217154,186576;214542,189477;213641,190671;212651,191865;211120,193060;208616,195686;208688,195960;206076,198520;203284,200396;201033,202103;198900,203579;199231,203553;201573,201932;203825,200226;206617,198349;209228,195790;209138,195448;211660,192804;213191,191609;214182,190415;215082,189221;217694,186320;220126,183334;223818,178045;227151,172670;229762,168661;232194,164566;233095,163030;233815,161580;234986,158850;237508,153646;238498,150148;240930,143153;242011,137693;243452,131124;243777,129970;243542,129929;243632,127796;245613,125834;244564,129974;244564,129974;245613,125834;246424,124981;245883,126090;245883,126090;245759,128415;245703,130612;244803,133237;244803,133537;245883,130612;246063,126090;246483,125228;242551,121313;241961,122634;241740,124555;241456,123657;241352,123784;241650,124725;241470,126090;241831,127199;242110,127185;241921,126602;242101,125237;242551,121313;250116,119009;250296,119095;250206,122678;250296,125152;250026,129673;249756,132233;248945,135986;248675,139143;247324,144944;246063,149977;243812,150916;243992,150404;244352,146821;245703,143067;246784,142470;246784,142470;247955,135986;248585,132915;249125,129759;249576,126773;249756,123957;249846,121569;250026,120289;250116,119009;12684,79453;12729,79475;12733,79463;18118,67225;16137,70723;14516,72003;14512,72085;14355,75350;14359,75343;14516,72088;16137,70808;18118,67311;18186,67353;18219,67289;19199,59803;17938,60656;16047,64410;16479,64738;16493,64680;16137,64410;18028,60656;19144,59901;26133,54941;26020,55027;25537,56785;25233,57671;16947,72003;15776,75501;14696,79084;12354,86591;10823,91710;10102,95549;9742,97511;9472,99473;8661,104762;8391,108004;8842,111417;9053,109557;9022,108943;9382,105360;10192,100070;10835,99339;11769,93422;11724,92392;12613,89976;13143,87947;12984,88297;12444,88127;11093,91795;11183,93843;10553,97767;10463,98449;9562,99473;9832,97511;10192,95549;10913,91710;12444,86591;14786,79084;15866,75501;17037,72003;25323,57671;26133,54941;27755,46409;27755,46409;28205,46751;28205,46751;43983,34263;43966,34276;43913,34333;43177,35063;42991,35319;42870,35449;42344,36172;36851,42314;35320,44021;33789,45812;27021,52897;33879,45727;35410,43935;36941,42229;42434,36087;42991,35319;43913,34333;46269,28381;45492,28637;44914,28840;44776,29006;43785,29859;41264,31395;39553,33186;37932,34978;36851,35916;36814,35873;35793,37036;34059,39073;31267,41973;31717,42485;31726,42478;31357,42058;34149,39158;36941,35916;38022,34978;39643,33186;41354,31395;43875,29859;44866,29006;45947,28622;46288,28522;176716,12967;181309,14929;183291,16465;178878,14418;176716,12967;161766,6740;165368,7507;170412,9896;161766,6740;107549,6174;105658,6398;101605,6910;97642,7763;95931,8275;93950,8787;89614,9594;88816,9896;83322,11688;77919,13735;74136,15356;71614,16294;65400,19024;62428,20816;59546,22607;54953,25849;50630,29091;46493,32510;46848,32930;47726,32360;48473,31832;51170,29603;55493,26361;60087,23119;62968,21328;65941,19536;72155,16806;74586,15612;78369,13991;83773,11944;89266,10152;91574,9723;92689,9362;107862,6261;139757,4340;141682,4521;144294,5375;142313,5119;138170,4351;139757,4340;150238,3668;153931,3924;158434,5630;152850,4692;150238,3668;120113,3647;109710,4180;102505,5119;99083,5972;96111,6995;91968,7507;76298,13223;70624,15612;68913,16209;67382,16977;64500,18427;59997,20645;56574,23205;46667,30541;44597,32247;42572,33999;42615,34039;27034,51357;23882,55452;22441,57926;21000,60230;18298,65007;15359,69394;15326,69529;14335,72088;13615,73282;13435,73453;12635,75970;12444,77463;12264,79595;11003,83093;9832,86591;8571,91710;7851,96402;7401,101094;8031,97852;8089,97585;8211,96317;8932,91624;9157,91696;9177,91616;8932,91539;10193,86420;11363,82923;12618,79441;12534,79425;12714,77292;13705,73282;14425,72088;14450,72026;15416,69529;18388,65093;21090,60315;22531,58012;23972,55538;27124,51443;42705,34125;46848,30541;56754,23205;60177,20645;64680,18427;67562,16977;69093,16209;70804,15612;76478,13223;92148,7507;96291,6996;99263,5972;102686,5119;109891,4180;120293,3679;128654,3945;132766,0;136999,256;141322,682;144204,1365;146095,2218;148437,1791;151949,2559;154111,3156;154021,3242;153931,3839;150238,3583;148977,3242;147716,2986;145285,2474;142853,1962;140331,1621;137539,1621;135288,1621;131776,1621;131611,1571;130064,2303;130605,3156;136008,4180;133604,4220;133644,4223;136188,4180;138350,4436;142493,5204;144474,5460;147806,6142;151229,6825;154561,7593;157893,8531;159514,8958;161136,9470;161156,9488;162319,9677;165136,10669;165530,11234;165639,11261;168160,12199;170322,13053;172483,13991;174104,14844;175185,15356;176356,15953;180319,18086;185362,21157;187974,22863;188049,22915;189384,23683;240209,114232;240171,114946;241200,115085;242191,115768;242641,118071;244352,120801;245073,120863;245073,120204;245805,118277;245793,117900;246514,115597;247504,115597;249035,114659;249216,118412;248765,120204;248225,121910;247955,124725;247865,126176;247685,127626;247300,127868;247324,127967;247692,127735;247865,126346;247955,124896;248225,122081;248765,120374;249216,118583;249936,119095;249846,120374;249666,121654;249576,124043;249396,126858;248945,129844;248405,133000;247775,136072;246604,142555;245523,143153;244172,146906;243812,150489;243632,151001;242101,154925;241650,155267;239759,159447;241740,155267;242191,154925;239309,162689;237778,163457;237460,164058;237508,164139;237868,163457;239399,162689;238318,165589;236337,169002;235346,170708;234265,172414;233455,173694;232284,176168;231023,178557;229042,181116;227060,183505;227143,183344;224899,186235;220036,191268;219078,192664;220036,191353;224899,186320;221206,191609;219304,193497;217776,194560;217694,194681;216739,195376;216703,195619;212470,199714;207967,203638;207759,203781;206256,205600;202654,208160;199287,210552;199275,210566;202654,208245;206256,205686;203284,208501;200864,209994;199189,210664;199141,210719;197340,211828;196661,212126;194954,213438;193287,214558;190766,216094;189955,216179;189054,216558;188914,216659;190045,216264;190856,216179;187614,218482;185542,219506;183471,220445;182008,220653;181760,220786;174915,223601;174566,223676;172483,224966;173654,225307;169331,227099;169691,225905;168250,226416;166899,226843;164108,227696;163735,227272;162396,227525;160775,227867;157443,228635;157333,228683;160505,227952;162126,227611;163477,227355;164017,227781;166809,226928;168160,226502;169601,225990;169241,227184;165458,228890;165273,228841;162667,229829;160505,230426;157263,231194;155923,231087;153121,231604;153030,231791;145555,233156;143844,232729;142403,232729;139881,233497;137629,233668;135378,233753;135133,233654;133081,233998;130605,233583;130695,233497;131145,232900;129074,232644;130064,232132;133036,232047;135918,231962;140061,232047;142943,231791;148347,230682;151949,229914;154651,229829;154839,229746;152219,229829;148617,230597;143213,231706;140331,231962;136188,231876;133307,231962;130334,232047;130425,231706;131055,230853;158794,226502;177617,219762;182570,217288;185362,215923;188244,214473;193648,211402;197971,208245;206076,202273;208328,200567;210489,198776;213731,195960;215082,193827;217023,192142;217038,192037;215172,193657;213821,195790;210579,198605;208418,200396;206166,202103;198061,208074;193738,211231;188334,214302;185452,215752;182660,217117;177707,219592;158884,226331;131145,230682;129074,230682;128803,230000;126642,229914;124661,230682;118897,230767;114664,230597;112592,230426;110521,230085;111769,228824;111512,228890;106863,228075;106648,228123;97732,226587;94220,225905;91158,225393;87465,223772;82872,222151;78099,220359;78909,219762;82242,220359;83683,221554;88636,222919;98453,225307;100884,225734;103496,226160;106378,226758;109554,227408;109800,227355;112773,227781;112863,227611;117185,227781;117906,227867;124571,227867;129434,228037;135198,227611;135918,227611;136188,228293;141862,227611;145645,226758;147806,226416;149157,226246;152129,225563;154561,225051;156993,224454;161453,223723;162036,223516;157353,224284;154921,224881;152490,225393;149518,226075;148167,226246;146005,226587;140151,227099;136188,227440;135468,227440;129704,227867;124841,227696;118176,227696;117456,227611;114664,226502;113133,227440;113129,227448;114394,226672;117186,227781;112863,227611;112897,227590;110071,227184;106738,226502;103856,225905;101245,225478;98813,225051;88996,222663;84043,221298;82602,220103;79270,219506;74316,217117;72875,217203;67742,214729;66841,213193;67021,213108;70173,214729;73326,216350;74226,215838;70534,213534;67472,212255;63239,209951;59636,207733;53962,205430;51801,203724;52251,203553;54413,204150;49910,199714;47388,197752;45046,195790;42074,193486;37751,188965;37455,188087;36581,187258;33609,184187;33248,182652;32077,181116;31938,180909;30546,180007;27845,176339;26314,172926;26133,172926;24062,169172;22081,165419;20009,161068;18118,156632;20009,159618;21901,163371;22531,165419;22791,165781;22471,164201;21634,162763;20273,159864;18658,157314;16677,152195;14980,146949;14422,145419;11994,136239;10921,129575;10913,129759;11003,131124;11453,134280;11994,137522;11093,134707;10463,131124;9742,131124;9292,127882;8661,125834;8121,123872;6590,122337;6140,122337;5689,120204;5509,117474;5870,113635;6050,112270;6356,111334;6207,109199;6410,106042;6770,105402;6770,105018;6050,106298;5419,105445;4248,103909;4035,102694;3978,102800;3618,106213;3348,109625;3078,112270;3078,117730;3168,120545;3348,123360;2537,126005;2357,126005;1817,120886;1817,115597;2267,111502;3077,112269;2357,111417;2177,108345;2357,103653;2447,102374;2717,100241;3798,96402;4337,93852;4158,93245;3528,96658;2447,100497;2177,102630;2087,103909;1907,108601;2087,111673;1637,115768;1637,121057;2177,126176;2357,126176;3528,131038;4158,135048;5509,139143;7637,147949;7823,149636;8211,149636;10193,154158;10913,156461;9562,154499;8121,151428;8031,152281;7248,149980;6680,150063;6050,148101;3888,143408;2537,139228;2447,135730;1817,131635;1366,127540;376,124555;1006,108687;1637,104592;1096,102374;2177,96231;2447,94781;3168,89833;5059,86250;4609,91113;5059,90279;5329,88287;5419,86079;6230,83264;7491,78998;9022,74647;9136,74525;9832,71064;10823,68590;11994,66543;14335,62277;16227,58438;18928,53490;20910,51357;22531,48372;23882,46495;25323,45812;25683,45300;27124,42570;29916,39499;29992,40783;29788,41322;32708,38475;34149,36684;36040,34978;36203,35149;36130,35063;38472,32845;40813,30797;43335,28238;46848,25764;50630,23119;52892,21625;54413,20304;57115,18768;59997,17318;60378,17132;61359,16220;62969,15100;64736,14247;65986,13974;66211,13820;90707,4436;91616,4249;94130,3412;95863,3082;96767,3075;97102,2986;117636,427;123467,405;129704,512;129820,594;132856,256;135648,682;138440,1194;139880,1504;138350,1109;135558,597;132766,171;1327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Прямоугольник 38" o:spid="_x0000_s1036" alt="&quot;&quot;" style="position:absolute;left:-4471;top:9876;width:56146;height:527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" fillcolor="#027393" stroked="f">
                <v:textbox>
                  <w:txbxContent>
                    <w:p w14:paraId="7312B6D4" w14:textId="221931EF" w:rsidR="00A71B14" w:rsidRPr="00A71B14" w:rsidRDefault="00A71B14" w:rsidP="0039616E">
                      <w:pPr>
                        <w:ind w:right="27"/>
                        <w:jc w:val="right"/>
                        <w:rPr>
                          <w:color w:val="FFFFFF" w:themeColor="background1"/>
                          <w:sz w:val="16"/>
                          <w:szCs w:val="16"/>
                          <w:lang w:val="en-US"/>
                        </w:rPr>
                      </w:pPr>
                      <w:r w:rsidRPr="00A71B14">
                        <w:rPr>
                          <w:color w:val="FFFFFF" w:themeColor="background1"/>
                          <w:sz w:val="16"/>
                          <w:szCs w:val="16"/>
                          <w:lang w:val="en-US"/>
                        </w:rPr>
                        <w:t xml:space="preserve">e-mail: </w:t>
                      </w:r>
                      <w:r w:rsidR="006B496A">
                        <w:fldChar w:fldCharType="begin"/>
                      </w:r>
                      <w:r w:rsidR="006B496A" w:rsidRPr="005D2DCB">
                        <w:rPr>
                          <w:lang w:val="en-US"/>
                        </w:rPr>
                        <w:instrText xml:space="preserve"> HYPERLINK "mailto:office@ees.group" </w:instrText>
                      </w:r>
                      <w:r w:rsidR="006B496A">
                        <w:fldChar w:fldCharType="separate"/>
                      </w:r>
                      <w:r w:rsidRPr="00A71B14">
                        <w:rPr>
                          <w:rStyle w:val="af7"/>
                          <w:color w:val="FFFFFF" w:themeColor="background1"/>
                          <w:sz w:val="16"/>
                          <w:szCs w:val="16"/>
                          <w:lang w:val="en-US"/>
                        </w:rPr>
                        <w:t>office@ees.group</w:t>
                      </w:r>
                      <w:r w:rsidR="006B496A">
                        <w:rPr>
                          <w:rStyle w:val="af7"/>
                          <w:color w:val="FFFFFF" w:themeColor="background1"/>
                          <w:sz w:val="16"/>
                          <w:szCs w:val="16"/>
                          <w:lang w:val="en-US"/>
                        </w:rPr>
                        <w:fldChar w:fldCharType="end"/>
                      </w:r>
                    </w:p>
                    <w:p w14:paraId="2258A813" w14:textId="3E34A876" w:rsidR="00A71B14" w:rsidRPr="00A71B14" w:rsidRDefault="00A71B14" w:rsidP="0039616E">
                      <w:pPr>
                        <w:ind w:right="27"/>
                        <w:jc w:val="right"/>
                        <w:rPr>
                          <w:color w:val="FFFFFF" w:themeColor="background1"/>
                          <w:sz w:val="16"/>
                          <w:szCs w:val="16"/>
                          <w:lang w:val="en-US"/>
                        </w:rPr>
                      </w:pPr>
                      <w:r w:rsidRPr="00A71B14">
                        <w:rPr>
                          <w:color w:val="FFFFFF" w:themeColor="background1"/>
                          <w:sz w:val="16"/>
                          <w:szCs w:val="16"/>
                          <w:lang w:val="uk-UA"/>
                        </w:rPr>
                        <w:t>Телефон: +(380) 666 555 800</w:t>
                      </w:r>
                    </w:p>
                    <w:p w14:paraId="0D1D6118" w14:textId="77777777" w:rsidR="00A71B14" w:rsidRPr="00A71B14" w:rsidRDefault="00A71B14" w:rsidP="00A71B14">
                      <w:pPr>
                        <w:jc w:val="center"/>
                        <w:rPr>
                          <w:lang w:val="en-US"/>
                        </w:rPr>
                      </w:pPr>
                    </w:p>
                  </w:txbxContent>
                </v:textbox>
              </v:rect>
              <w10:wrap anchorx="page" anchory="page"/>
            </v:group>
          </w:pict>
        </mc:Fallback>
      </mc:AlternateContent>
    </w:r>
    <w:r w:rsidR="00585FAF">
      <w:rPr>
        <w:rFonts w:ascii="Corbel" w:eastAsia="Corbel" w:hAnsi="Corbel" w:cs="Corbel"/>
        <w:noProof/>
        <w:sz w:val="40"/>
        <w:szCs w:val="40"/>
        <w:lang w:eastAsia="ru-RU"/>
      </w:rPr>
      <w:drawing>
        <wp:anchor distT="0" distB="0" distL="114300" distR="114300" simplePos="0" relativeHeight="251676672" behindDoc="1" locked="0" layoutInCell="1" allowOverlap="1" wp14:anchorId="577E6E18" wp14:editId="392089D1">
          <wp:simplePos x="0" y="0"/>
          <wp:positionH relativeFrom="column">
            <wp:posOffset>3456532</wp:posOffset>
          </wp:positionH>
          <wp:positionV relativeFrom="paragraph">
            <wp:posOffset>0</wp:posOffset>
          </wp:positionV>
          <wp:extent cx="2445018" cy="101917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445018" cy="1019175"/>
                  </a:xfrm>
                  <a:prstGeom prst="rect">
                    <a:avLst/>
                  </a:prstGeom>
                </pic:spPr>
              </pic:pic>
            </a:graphicData>
          </a:graphic>
          <wp14:sizeRelH relativeFrom="margin">
            <wp14:pctWidth>0</wp14:pctWidth>
          </wp14:sizeRelH>
          <wp14:sizeRelV relativeFrom="margin">
            <wp14:pctHeight>0</wp14:pctHeight>
          </wp14:sizeRelV>
        </wp:anchor>
      </w:drawing>
    </w:r>
    <w:r w:rsidR="00585FAF" w:rsidRPr="00615018">
      <w:rPr>
        <w:noProof/>
        <w:color w:val="000000" w:themeColor="text1"/>
        <w:lang w:bidi="ru-RU"/>
      </w:rPr>
      <w:t xml:space="preserve"> </w:t>
    </w:r>
  </w:p>
  <w:p w14:paraId="1629AD6C" w14:textId="238DA706" w:rsidR="00585FAF" w:rsidRDefault="00A71B14" w:rsidP="00585FAF">
    <w:pPr>
      <w:pStyle w:val="aa"/>
      <w:jc w:val="left"/>
    </w:pPr>
    <w:r>
      <w:rPr>
        <w:noProof/>
        <w:color w:val="000000" w:themeColor="text1"/>
        <w:lang w:eastAsia="ru-RU"/>
      </w:rPr>
      <w:drawing>
        <wp:anchor distT="0" distB="0" distL="114300" distR="114300" simplePos="0" relativeHeight="251678720" behindDoc="1" locked="0" layoutInCell="1" allowOverlap="1" wp14:anchorId="3921ACB4" wp14:editId="3CA7D91C">
          <wp:simplePos x="0" y="0"/>
          <wp:positionH relativeFrom="margin">
            <wp:align>left</wp:align>
          </wp:positionH>
          <wp:positionV relativeFrom="paragraph">
            <wp:posOffset>254000</wp:posOffset>
          </wp:positionV>
          <wp:extent cx="2193995" cy="9144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
                    <a:extLst>
                      <a:ext uri="{28A0092B-C50C-407E-A947-70E740481C1C}">
                        <a14:useLocalDpi xmlns:a14="http://schemas.microsoft.com/office/drawing/2010/main" val="0"/>
                      </a:ext>
                    </a:extLst>
                  </a:blip>
                  <a:stretch>
                    <a:fillRect/>
                  </a:stretch>
                </pic:blipFill>
                <pic:spPr>
                  <a:xfrm>
                    <a:off x="0" y="0"/>
                    <a:ext cx="2193995"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80768" behindDoc="0" locked="0" layoutInCell="1" allowOverlap="1" wp14:anchorId="6D767A2A" wp14:editId="0C4D457C">
              <wp:simplePos x="0" y="0"/>
              <wp:positionH relativeFrom="column">
                <wp:posOffset>-263525</wp:posOffset>
              </wp:positionH>
              <wp:positionV relativeFrom="paragraph">
                <wp:posOffset>1257935</wp:posOffset>
              </wp:positionV>
              <wp:extent cx="1254115" cy="1120783"/>
              <wp:effectExtent l="0" t="0" r="0" b="0"/>
              <wp:wrapNone/>
              <wp:docPr id="39" name="Полилиния: Фигура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1254115" cy="11207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1D995924" w14:textId="77777777" w:rsidR="00585FAF" w:rsidRDefault="00585FAF" w:rsidP="00585FAF">
                          <w:pPr>
                            <w:jc w:val="center"/>
                          </w:pPr>
                        </w:p>
                      </w:txbxContent>
                    </wps:txbx>
                    <wps:bodyPr rtlCol="0" anchor="ctr"/>
                  </wps:wsp>
                </a:graphicData>
              </a:graphic>
            </wp:anchor>
          </w:drawing>
        </mc:Choice>
        <mc:Fallback xmlns:oel="http://schemas.microsoft.com/office/2019/extlst">
          <w:pict>
            <v:shape w14:anchorId="6D767A2A" id="Полилиния: Фигура 10" o:spid="_x0000_s1037" alt="&quot;&quot;" style="position:absolute;margin-left:-20.75pt;margin-top:99.05pt;width:98.75pt;height:88.25pt;rotation:180;flip:x y;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QKkklicEngaKRJNjeUCp&#10;iAYmEpVjeZgcywNKRTQwkagcy8PkWB7KsYTA6gXlWB4mx/KAUsltYHIsD+VYQuBVQZFociwP5VhC&#10;4GmgSDQ5lodyLCHwNFAkmhzLQzmWEFgaKMfyMDmWh3IsIfA0UCSaHMtDOZYQeBooEk2O5aEcSwg8&#10;DRSJJsfyUI4lBJ4GikSTY3koxxICR4Onciwh8DIQjuVpcixP5VhC4Gkgs/PT5FieyrGEwNNAZuen&#10;ybE8lWMJgaeBrBOfJsfyVI4lBJ4Gsk58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81828,1114705;675967,1117563;676318,1117699;730561,1085691;711611,1089777;683186,1093046;681832,1089777;701685,1088142;730561,1085691;779855,1081413;778697,1081709;779290,1081604;426231,1075271;446309,1079970;454882,1080378;478795,1091003;489623,1093046;490301,1093250;492782,1091003;502257,1093454;511732,1095497;530402,1099429;530682,1099175;552340,1102444;562717,1104078;573094,1104896;594300,1105713;623177,1105304;624430,1105304;627238,1103874;633554,1102035;639984,1101933;644383,1102444;645567,1105304;655663,1105304;652505,1109390;650700,1111434;644834,1113885;634005,1113885;620019,1113068;589788,1112251;567229,1110616;547376,1108165;527524,1105304;497294,1101218;473832,1094272;474103,1094093;460296,1090186;448114,1085282;434127,1081196;419689,1076701;426231,1075271;691827,1066510;684933,1067463;637258,1069643;652956,1071389;657017,1070572;684991,1067711;689594,1066901;734661,1060590;711247,1063826;719281,1064034;730843,1062093;820133,1059645;746695,1077356;783859,1069857;349302,1051367;401189,1071389;419689,1076701;433675,1081196;447663,1085282;459845,1090185;457137,1092228;449918,1091002;424200,1082422;411567,1077927;398934,1073023;382239,1067711;367801,1061991;356521,1056679;349302,1051367;370509,1041152;395324,1052593;392166,1054227;363290,1041560;370509,1041152;278916,1013366;309597,1028893;315914,1035431;301476,1028484;290647,1022355;278916,1013366;332717,1002881;332721,1002997;334245,1004668;334413,1003968;991636,976058;989998,976182;962926,993752;936305,1006828;917355,1017043;906978,1021129;896149,1025216;883064,1031345;873138,1036657;858700,1041969;843811,1046872;839750,1050550;833433,1052593;817642,1055045;797338,1060765;778839,1066077;758535,1071389;733268,1077110;697624,1082422;696722,1083648;679584,1087528;680028,1087734;699060,1083425;699429,1082422;735073,1077110;760340,1071389;780644,1066077;799143,1060765;819446,1055045;835238,1052593;824548,1058402;824861,1058314;836141,1052184;842457,1050141;842878,1050036;845616,1047281;860505,1042377;874943,1037066;884870,1031753;897954,1025624;908783,1021538;916208,1018615;920063,1016226;939013,1006011;965633,992935;217928,970407;219641,971738;220226,972008;994665,959741;994510,959837;994510,959954;995227,960046;995412,959837;1004412,953641;1001748,955308;1001277,955751;1003104,954692;181087,933059;198128,951230;184616,936546;1036358,933047;1036318,933060;1036019,934912;1028800,942267;1020227,950848;1020744,950740;1028800,942675;1036019,935320;1036358,933047;225188,923846;226081,924831;226126,924696;158447,914481;170179,921427;170755,922042;176100,923113;188226,933277;204920,945535;212139,954525;216200,959020;233345,972096;228382,975773;212415,959705;211688,959837;226799,975042;228382,975773;233346,972096;276209,1002741;267636,1005193;270795,1007236;258161,1007645;250040,1002741;242370,997430;223419,983128;205823,968827;189580,954525;181910,947579;174690,940224;177398,936955;186421,944310;196348,951256;208530,963106;209565,963910;196348,951256;186872,944310;177849,936955;167922,925922;158447,914481;1152427,849511;1152199,849600;1147271,860311;1147691,798320;1135734,813961;1129868,823768;1124003,832757;1110015,849511;1097833,866264;1087005,879748;1086102,880248;1085363,881240;1086553,880566;1097382,867082;1109564,850328;1123551,833575;1129417,824586;1135282,814779;1147465,798843;1194389,792714;1188523,808649;1178146,825811;1167768,843382;1158293,854414;1164610,842973;1170024,831532;1174085,825403;1179499,817231;1184462,809058;1194389,792714;1165184,757687;1154232,775143;1154031,775563;1165061,757981;1171191,718152;1158028,750722;1130338,801979;1126284,807784;1126258,807832;1116783,822542;1107308,838479;1096479,850737;1087456,864630;1034215,918976;1016618,932460;1014930,933623;1014202,934290;1006843,939722;1000826,945944;978718,961063;975253,963045;965844,969992;964485,970791;962475,972504;944878,983128;927281,992935;925267,993860;913353,1000868;909660,1002555;906076,1004785;893893,1010914;882511,1014957;857142,1026545;797624,1046649;756149,1056307;789668,1050550;795984,1049324;816288,1042786;828921,1039108;849225,1029710;872236,1022355;886979,1017119;893442,1013774;899307,1012140;907429,1008054;909563,1006710;915099,1001925;927281,995387;941141,989234;946232,986397;963828,975773;971498,969235;980071,964332;1002180,949213;1017972,935729;1035568,922244;1088809,867898;1096136,856618;1096479,855640;1108210,839295;1111820,834392;1116620,828363;1118137,825811;1127612,811101;1146111,776369;1164159,739185;1169460,724066;1220558,681979;1219204,682796;1219204,682796;1224819,657762;1224657,658484;1225972,659913;1230033,664000;1232740,662365;1232808,662052;1230935,663182;1226423,659505;1220798,611344;1220483,611360;1219912,611389;1220107,613331;1219656,623547;1217851,629676;1207022,645203;1204315,658688;1201608,663182;1197096,682796;1192133,698323;1186718,713442;1183560,725292;1179951,737550;1182829,733496;1185365,724883;1187621,712625;1193035,697506;1197998,681979;1202510,662365;1205217,657870;1207925,644386;1218753,628859;1211534,660322;1206120,686473;1193937,719980;1191528,723375;1190497,728459;1187170,737142;1174536,762067;1168670,775143;1165061,782090;1160549,789445;1148367,809058;1135282,828263;1118588,854006;1100089,879340;1087907,893641;1074822,907534;1070310,913255;1065347,918976;1057677,924696;1045132,937275;1045494,938589;1032410,950848;1018423,959837;1007143,968009;996457,975081;998119,974956;1009850,967192;1021130,959020;1035117,950030;1048202,937772;1047750,936137;1060384,923471;1068054,917750;1073017,912029;1077529,906309;1090614,892416;1102796,878114;1121295,852780;1137989,827037;1151074,807832;1163256,788219;1167768,780864;1171378,773917;1177243,760842;1189877,735916;1194840,719163;1207022,685656;1212437,659505;1219656,628041;1221283,622515;1220107,622321;1220558,612106;1230484,602707;1225230,622533;1225231,622533;1230484,602708;1234545,598621;1231838,603933;1231218,615068;1230935,625590;1226423,638163;1226423,639599;1231838,625590;1232740,603933;1234844,599806;1215143,581050;1212187,587379;1211083,596578;1209659,592281;1209139,592888;1210632,597396;1209729,603933;1211534,609245;1212933,609175;1211985,606385;1212887,599847;1215143,581050;1253044,570018;1253946,570426;1253495,587588;1253946,599438;1252593,621095;1251239,633353;1247178,651332;1245825,666451;1239057,694237;1232740,718345;1221460,722840;1222363,720389;1224168,703227;1230935,685248;1236350,682388;1236350,682387;1242215,651332;1245373,636622;1248081,621504;1250337,607202;1251239,593718;1251690,582277;1252593,576147;1253044,570018;63547,380557;63771,380659;63792,380602;90768,321989;80842,338742;72721,344871;72701,345263;71916,360905;71939,360868;72721,345280;80842,339150;90768,322397;91107,322601;91276,322295;96182,286439;89866,290525;80391,308504;82558,310075;82629,309799;80842,308504;90317,290525;95910,286907;130924,263148;130355,263561;127935,271985;126412,276224;84903,344871;79037,361624;73623,378786;61891,414744;54221,439261;50612,457649;48807,467047;47453,476445;43393,501780;42039,517307;44295,533652;45352,524746;45198,521801;47002,504640;51063,479305;54283,475805;58960,447461;58733,442530;63191,430957;65843,421241;65050,422917;62343,422099;55575,439670;56026,449477;52868,468273;52417,471542;47905,476445;49258,467047;51063,457649;54672,439261;62343,414744;74074,378786;79488,361624;85354,344871;126863,276224;130924,263148;139046,222287;139046,222287;141302,223921;141302,223921;220348,164111;220261,164174;219998,164444;216313,167941;215381,169168;214773,169791;212139,173253;184617,202673;176946,210845;169276,219426;135359,253376;169727,219018;177397,210437;185068,202264;212590,172844;215381,169168;219998,164444;231801,135934;227907,137163;225011,138137;224322,138929;219358,143015;206725,150370;198153,158951;190031,167532;184617,172027;184433,171818;179315,177390;170629,187146;156643,201039;158898,203490;158942,203456;157094,201447;171080,187554;185068,172027;190482,167532;198603,158951;207176,150370;219809,143015;224773,138929;230187,137091;231896,136610;885321,62110;908331,71507;918258,78863;896149,69056;885321,62110;810422,32280;828470,35958;853737,47399;810422,32280;538804,29573;529329,30646;509025,33098;489172,37184;480600,39635;470674,42087;448953,45952;444955,47399;417433,55980;390361,65787;371411,73551;358778,78045;327645,91121;312756,99702;298318,108283;275306,123810;253649,139338;232922,155713;234699,157725;239098,154993;242843,152465;256356,141789;278014,126262;301024,110735;315462,102153;330352,93573;361484,80497;373667,74776;392617,67012;419689,57206;447211,48625;458773,46568;464357,44840;540374,29988;700162,20788;709806,21656;722891,25743;712965,24517;692210,20839;700162,20788;752670,17570;771168,18796;793728,26968;765754,22474;752670,17570;601745,17468;549632,20022;513537,24516;496391,28603;481502,33506;460747,35958;382239,63335;353814,74776;345241,77636;337571,81314;323133,88260;300573,98884;283428,111143;233797,146284;223425,154452;213278,162843;213493,163037;135436,245986;119644,265599;112425,277450;105206,288482;91670,311364;76946,332377;76781,333021;71818,345280;68208,351000;67306,351818;63302,363872;62343,371023;61441,381238;55124,397991;49258,414744;42941,439261;39332,461735;37076,484209;40234,468682;40527,467400;41137,461326;44746,438853;45876,439194;45974,438815;44747,438444;51063,413927;56929,397174;63216,380497;62794,380421;63697,370205;68660,351000;72269,345280;72390,344981;77233,333021;92122,311773;105658,288891;112877,277858;120096,266008;135888,246395;213944,163446;234699,146284;284330,111143;301476,98885;324035,88261;338474,81314;346144,77637;354717,74776;383142,63335;461650,35958;482405,33506;497294,28603;514439,24517;550535,20022;602648,17621;644535,18894;665138,0;686344,1226;708001,3269;722439,6538;731915,10624;743646,8581;761242,12258;772071,15119;771620,15527;771168,18387;752670,17162;746353,15527;740036,14301;727854,11850;715672,9398;703038,7763;689052,7763;677771,7763;660175,7763;659349,7525;651602,11032;654309,15119;681381,20022;669334,20212;669537,20227;682283,20022;693112,21248;713867,24925;723793,26151;740488,29420;757633,32689;774327,36367;791021,40862;799143,42904;807264,45356;807369,45443;813193,46352;827307,51102;829278,53807;829824,53937;842457,58432;853286,62518;864115,67013;872236,71099;877651,73551;883516,76411;903368,86626;928635,101337;941720,109509;942099,109754;948786,113433;1203413,547136;1203222,550555;1208376,551222;1213338,554491;1215595,565523;1224167,578599;1227777,578896;1227777,575739;1231445,566512;1231386,564706;1234996,553673;1239959,553673;1247629,549179;1248532,567158;1246276,575739;1243569,583911;1242215,597396;1241764,604342;1240862,611288;1238938,612450;1239057,612922;1240900,611810;1241764,605159;1242215,598213;1243569,584728;1246276,576556;1248532,567975;1252141,570427;1251690,576556;1250788,582685;1250336,594127;1249434,607611;1247178,621912;1244471,637031;1241312,651741;1235447,682796;1230033,685656;1223265,703635;1221460,720797;1220558,723249;1212887,742045;1210631,743680;1201156,763702;1211083,743680;1213338,742045;1198900,779229;1191230,782907;1189640,785788;1189877,786175;1191682,782906;1199352,779229;1193937,793122;1184011,809467;1179048,817639;1173634,825811;1169573,831940;1163708,843790;1157391,855232;1147465,867490;1137538,878931;1137952,878160;1126709,892007;1102345,916115;1097548,922799;1102345,916524;1126709,892415;1108210,917749;1098679,926790;1091027,931884;1090614,932460;1085830,935793;1085651,936955;1064444,956568;1041885,975364;1040842,976050;1033312,984762;1015265,997021;998397,1008478;998336,1008544;1015265,997430;1033312,985171;1018423,998655;1006297,1005806;997909,1009015;997668,1009280;988644,1014592;985244,1016019;976688,1022304;968340,1027667;955707,1035022;951646,1035431;947133,1037248;946432,1037730;952097,1035839;956158,1035431;939915,1046463;929538,1051367;919160,1055862;911831,1056858;910588,1057496;876297,1070980;874548,1071340;864115,1077518;869980,1079153;848323,1087734;850128,1082013;842908,1084465;836141,1086508;822154,1090594;820285,1088563;813581,1089777;805459,1091411;788765,1095089;788215,1095321;804106,1091820;812227,1090185;818995,1088959;821702,1091002;835689,1086916;842457,1084873;849676,1082422;847871,1088142;828921,1096315;827992,1096079;814934,1100809;804106,1103670;787863,1107347;781151,1106836;767114,1109310;766656,1110207;729208,1116745;720635,1114702;713416,1114702;700782,1118380;689503,1119197;678222,1119605;676997,1119130;666717,1120780;654309,1118788;654761,1118380;657017,1115519;646639,1114294;651602,1111842;666492,1111433;680930,1111025;701685,1111433;716123,1110207;743194,1104895;761242,1101218;774778,1100809;775720,1100413;762596,1100810;744548,1104487;717477,1109799;703038,1111025;682283,1110616;667845,1111025;652956,1111434;653407,1109799;656565,1105713;795533,1084873;889833,1052593;914648,1040743;928635,1034205;943074,1027259;970145,1012549;991802,997430;1032410,968827;1043690,960654;1054518,952074;1070761,938589;1077529,928374;1087251,920303;1087329,919796;1077981,927557;1071213,937772;1054970,951256;1044141,959837;1032861,968009;992254,996612;970597,1011731;943525,1026442;929087,1033388;915099,1039926;890284,1051776;795984,1084056;657017,1104896;646639,1104896;645285,1101627;634457,1101218;624531,1104896;595654,1105304;574448,1104487;564071,1103670;553693,1102035;559945,1095997;558656,1096315;535366,1092409;534292,1092637;489624,1085282;472027,1082013;456686,1079562;438188,1071798;415177,1064034;391264,1055453;395324,1052593;412018,1055453;419238,1061174;444053,1067711;493233,1079153;505415,1081196;518500,1083239;532938,1086099;548849,1089215;550083,1088959;564973,1091003;565424,1090186;587081,1091003;590691,1091411;624079,1091411;648444,1092228;677320,1090186;680930,1090186;682283,1093454;710708,1090186;729659,1086099;740487,1084465;747255,1083648;762144,1080379;774327,1077927;786509,1075067;808855,1071564;811776,1070572;788314,1074249;776132,1077110;763950,1079562;749060,1082830;742292,1083648;731464,1085282;702136,1087734;682283,1089368;678674,1089368;649797,1091411;625433,1090594;592045,1090594;588435,1090186;574448,1084873;566778,1089368;566758,1089403;573094,1085691;587082,1091002;565424,1090185;565595,1090085;551437,1088142;534743,1084873;520305,1082013;507220,1079970;495038,1077927;445858,1066486;421042,1059948;413823,1054227;397129,1051367;372313,1039926;365094,1040334;339376,1028484;334864,1021129;335766,1020721;351558,1028484;367350,1036248;371862,1033797;353363,1022764;338023,1016635;316816,1005602;298769,994978;270344,983946;259515,975773;261771,974956;272599,977816;250040,956568;237406,947170;225675,937772;210786,926739;189129,905083;187643,900877;183263,896910;168374,882200;166569,874845;160703,867490;160005,866498;153033,862178;139497,844608;131827,828263;130924,828263;120547,810284;110621,792305;100243,771466;90768,750218;100243,764519;109719,782498;112877,792305;114182,794038;112575,786473;108386,779586;101565,765697;93475,753486;83549,728969;75045,703837;72252,696510;60090,652544;54711,620626;54672,621504;55124,628041;57380,643160;60087,658688;55575,645203;52417,628041;48807,628041;46551,612514;43393,602707;40686,593309;33015,585954;30759,585954;28503,575739;27601,562663;29406,544276;30308,537738;31845,533253;31098,523028;32113,507909;33917,504844;33917,503005;30308,509135;27150,505048;21284,497693;20213,491871;19931,492381;18126,508726;16772,525070;15419,537738;15419,563889;15870,577373;16772,590857;12712,603525;11809,603525;9102,579008;9102,553673;11358,534060;15417,537736;11809,533652;10907,518941;11809,496467;12260,490338;13614,480123;19028,461735;21726,449520;20833,446616;17674,462961;12260,481349;10907,491564;10455,497693;9553,520167;10455,534877;8200,554491;8200,579825;10907,604342;11809,604342;17674,627633;20833,646838;27601,666451;38260,708628;39191,716711;41137,716711;51063,738368;54673,749400;47905,740002;40686,725292;40235,729378;36309,718358;33467,718754;30308,709356;19479,686882;12712,666860;12260,650107;9102,630493;6846,610880;1883,596578;5041,520576;8200,500962;5492,490338;10907,460918;12260,453971;15870,430272;25345,413110;23089,436401;25344,432409;26698,422866;27150,412293;31210,398808;37527,378377;45198,357538;45772,356953;49259,340376;54221,328526;60087,318719;71818,298289;81293,279901;94829,256202;104755,245986;112877,231685;119645,222695;126864,219426;128669,216974;135888,203899;149875,189189;150255,195337;149235,197921;163861,184285;171080,175705;180556,167532;181372,168354;181007,167941;192738,157317;204469,147510;217103,135251;234699,123401;253649,110735;264979,103576;272599,97250;286135,89895;300573,82949;302485,82059;307398,77688;315463,72325;324318,68239;330582,66933;331705,66195;454430,21248;458984,20351;471576,16344;480261,14761;484790,14726;486465,14301;589337,2043;618552,1941;649797,2451;650379,2846;665589,1226;679576,3268;693563,5720;700780,7206;693112,5312;679125,2860;665138,817;6651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1D995924" w14:textId="77777777" w:rsidR="00585FAF" w:rsidRDefault="00585FAF" w:rsidP="00585FAF">
                    <w:pPr>
                      <w:jc w:val="center"/>
                    </w:pP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14:anchorId="3AC592CB" wp14:editId="3192C0E5">
              <wp:simplePos x="0" y="0"/>
              <wp:positionH relativeFrom="column">
                <wp:posOffset>2109470</wp:posOffset>
              </wp:positionH>
              <wp:positionV relativeFrom="paragraph">
                <wp:posOffset>1284605</wp:posOffset>
              </wp:positionV>
              <wp:extent cx="791564" cy="678730"/>
              <wp:effectExtent l="0" t="0" r="0" b="0"/>
              <wp:wrapNone/>
              <wp:docPr id="40" name="Полилиния: Фигура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flipV="1">
                        <a:off x="0" y="0"/>
                        <a:ext cx="791564" cy="6787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xmlns:oel="http://schemas.microsoft.com/office/2019/extlst">
          <w:pict>
            <v:shape w14:anchorId="40FE337B" id="Полилиния: Фигура 10" o:spid="_x0000_s1026" style="position:absolute;margin-left:166.1pt;margin-top:101.15pt;width:62.35pt;height:53.45pt;rotation:180;flip:x y;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30351,675049;426652,676780;426874,676862;461111,657479;449150,659953;431209,661933;430354,659953;442885,658963;461111,657479;492223,654888;491493,655067;491867,655004;269025,651168;281698,654014;287109,654262;302202,660696;309037,661933;309465,662057;311031,660696;317011,662180;322992,663417;334776,665799;334952,665645;348622,667624;355172,668614;361722,669109;375107,669604;393333,669356;394124,669356;395896,668490;399883,667377;403941,667315;406717,667624;407465,669356;413837,669356;411844,671831;410704,673068;407002,674553;400167,674553;391339,674058;372259,673563;358020,672573;345489,671088;332959,669356;313879,666882;299070,662675;299241,662567;290527,660201;282837,657231;274009,654757;264896,652035;269025,651168;436663,645863;432312,646440;402220,647761;412128,648818;414691,648323;432348,646591;435253,646100;463699,642278;448920,644238;453991,644363;461289,643188;517646,641706;471294,652431;494751,647890;220470,636693;253220,648818;264896,652035;273724,654756;282553,657231;290242,660200;288533,661438;283976,660695;267744,655499;259770,652777;251796,649807;241259,646591;232146,643126;225027,639909;220470,636693;233855,630506;249518,637435;247525,638425;229299,630754;233855,630506;176044,613680;195410,623083;199396,627042;190283,622835;183449,619124;176044,613680;210002,607330;210005,607401;210967,608412;211072,607988;625894,591087;624860,591162;607773,601802;590971,609721;579010,615907;572460,618381;565626,620856;557367,624568;551102,627784;541989,631001;532591,633971;530028,636198;526041,637435;516074,638920;503258,642384;491582,645601;478767,648818;462819,652282;440322,655499;439752,656241;428935,658591;429215,658716;441228,656106;441461,655499;463959,652282;479906,648818;492722,645601;504398,642384;517213,638920;527180,637435;520433,640953;520630,640899;527750,637188;531737,635950;532002,635886;533730,634218;543128,631249;552241,628032;558506,624815;566765,621103;573599,618629;578286,616858;580719,615412;592680,609226;609482,601307;137550,587665;138631,588471;139001,588634;627806,581205;627708,581263;627708,581334;628161,581390;628278,581263;633958,577511;632277,578521;631980,578789;633132,578148;114297,565047;125053,576051;116525,567159;654122,565040;654096,565048;653908,566169;649351,570623;643940,575820;644267,575754;649351,570870;653908,566416;654122,565040;142132,559468;142696,560064;142725,559983;100008,553796;107412,558003;107776,558375;111150,559024;118803,565179;129340,572603;133897,578046;136460,580769;147281,588687;144149,590914;134071,581184;133612,581263;143149,590471;144149,590914;147282,588687;174336,607246;168925,608730;170918,609968;162944,610215;157818,607246;152977,604029;141016,595368;129910,586707;119658,578046;114816,573840;110260,569386;111969,567406;117664,571860;123929,576067;131618,583243;132272,583730;123929,576067;117949,571860;112253,567406;105988,560725;100008,553796;727382,514452;727237,514505;724127,520992;724392,483451;716845,492923;713142,498862;709440,504306;700612,514452;692923,524597;686088,532763;685519,533066;685052,533666;685803,533258;692638,525092;700327,514946;709156,504801;712858,499357;716560,493418;724249,483768;753866,480056;750164,489706;743614,500099;737064,510740;731084,517421;735071,510492;738488,503564;741051,499852;744468,494903;747601,489954;753866,480056;735433,458844;728521,469415;728394,469669;735355,459022;739224,434902;730916,454626;713439,485667;710881,489182;710864,489212;704884,498120;698903,507770;692069,515194;686373,523607;652769,556518;641662,564684;640597,565388;640137,565793;635493,569082;631695,572850;617740,582006;615554,583206;609615,587413;608758,587897;607488,588935;596382,595368;585275,601307;584004,601867;576484,606111;574153,607133;571891,608483;564202,612195;557017,614643;541005,621661;503439,633835;477261,639684;498417,636198;502404,635455;515219,631496;523193,629269;536008,623578;550532,619123;559837,615953;563917,613927;567619,612938;572745,610463;574092,609649;577586,606751;585275,602792;594023,599066;597236,597348;608343,590914;613184,586955;618595,583985;632549,574830;642517,566664;653623,558498;687227,525587;691852,518756;692069,518163;699473,508265;701751,505296;704781,501645;705738,500099;711718,491191;723395,470158;734786,447640;738132,438484;770383,412996;769529,413491;769529,413491;773073,398331;772971,398769;773801,399634;776364,402109;778073,401119;778116,400929;776934,401614;774086,399386;770535,370221;770336,370231;769976,370248;770099,371425;769814,377611;768675,381323;761840,390726;760132,398892;758423,401614;755575,413491;752442,422894;749025,432050;747032,439226;744753,446650;746570,444194;748171,438979;749595,431555;753012,422400;756145,412996;758992,401119;760701,398397;762410,390231;769245,380828;764688,399881;761271,415718;753581,436009;752061,438065;751410,441144;749310,446403;741336,461497;737634,469415;735355,473622;732508,478076;724819,489954;716560,501584;706023,517174;694347,532516;686658,541176;678399,549590;675551,553054;672419,556518;667577,559983;659659,567600;659888,568396;651630,575820;642801,581263;635682,586212;628937,590495;629986,590419;637391,585718;644510,580769;653338,575325;661597,567901;661312,566911;669286,559240;674128,555776;677260,552312;680108,548847;688367,540434;696056,531773;707732,516431;718269,500842;726527,489212;734216,477334;737064,472880;739342,468673;743045,460755;751019,445660;754151,435515;761840,415224;765258,399387;769814,380333;770841,376986;770099,376869;770383,370682;776649,364991;773333,376997;773333,376997;776649,364991;779212,362516;777503,365733;777112,372476;776934,378848;774086,386462;774086,387332;777503,378848;778073,365733;779400,363234;766966,351876;765100,355708;764403,361279;763505,358677;763176,359044;764119,361774;763549,365733;764688,368950;765571,368907;764973,367218;765542,363259;766966,351876;790888,345195;791458,345442;791173,355835;791458,363011;790603,376126;789749,383550;787186,394437;786331,403593;782060,420420;778073,435019;770953,437742;771523,436257;772662,425864;776934,414976;780351,413244;780351,413244;784053,394437;786047,385529;787755,376374;789179,367713;789749,359547;790034,352618;790603,348906;790888,345195;40109,230460;40251,230521;40264,230487;57291,194992;51025,205137;45899,208849;45887,209086;45391,218559;45406,218536;45899,209096;51025,205384;57291,195239;57504,195363;57611,195177;60708,173463;56721,175938;50740,186826;52109,187777;52153,187610;51025,186826;57006,175938;60536,173747;82636,159359;82276,159609;80749,164710;79788,167277;53588,208849;49886,218994;46469,229387;39064,251163;34223,266010;31945,277146;30806,282837;29951,288528;27388,303870;26534,313274;27958,323172;28625,317778;28527,315995;29667,305602;32230,290260;34262,288141;37214,270976;37071,267990;39884,260981;41558,255097;41058,256112;39349,255617;35077,266258;35362,272197;33369,283579;33084,285559;30236,288528;31090,282837;32230,277146;34508,266010;39349,251163;46754,229387;50171,218994;53873,208849;80073,167277;82636,159359;87762,134614;87762,134614;89186,135603;89186,135603;139078,99383;139023,99421;138857,99585;136531,101702;135943,102446;135559,102823;133897,104919;116525,122736;111684,127685;106843,132881;85435,153441;107127,132634;111968,127437;116810,122488;134181,104672;135943,102446;138857,99585;146307,82320;143849,83064;142021,83654;141586,84133;138453,86608;130479,91062;125069,96259;119943,101455;116525,104177;116409,104051;113179,107425;107697,113333;98869,121746;100292,123231;100320,123210;99153,121993;107981,113580;116810,104177;120227,101455;125353,96259;130764,91062;138738,86608;141871,84134;145288,83020;146367,82729;558791,37613;573315,43304;579580,47758;565626,41819;558791,37613;511517,19549;522908,21775;538856,28704;511517,19549;340079,17909;334098,18559;321283,20043;308753,22518;303342,24003;297077,25487;283367,27828;280844,28704;263472,33901;246386,39840;234425,44541;226451,47263;206801,55182;197403,60378;188290,65575;173766,74978;160097,84381;147014,94298;148136,95516;150912,93861;153276,92331;161805,85866;175475,76462;189999,67059;199112,61863;208509,56666;228159,48748;235849,45283;247809,40582;264896,34643;282268,29447;289565,28201;293090,27154;341070,18160;441924,12589;448011,13115;456269,15589;450004,14847;436904,12620;441924,12589;475065,10640;486741,11383;500980,16332;483324,13610;475065,10640;379806,10578;346913,12125;324131,14847;313309,17321;303911,20291;290811,21775;241259,38355;223318,45283;217907,47016;213066,49243;203953,53449;189714,59883;178892,67307;147566,88587;141020,93534;134615,98615;134751,98733;85484,148966;75516,160843;70960,168019;66403,174701;57860,188558;48567,201283;48462,201673;45329,209096;43051,212561;42482,213056;39954,220356;39349,224686;38780,230872;34793,241018;31090,251163;27103,266010;24825,279620;23401,293230;25395,283827;25580,283051;25964,279373;28243,265763;28956,265970;29018,265740;28243,265515;32230,250668;35932,240523;39901,230424;39634,230377;40204,224191;43336,212561;45614,209096;45691,208916;48747,201673;58145,188805;66688,174948;71245,168267;75801,161091;85769,149213;135036,98981;148136,88588;179462,67307;190283,59883;204523,53450;213636,49243;218477,47016;223888,45283;241829,38355;291381,21776;304481,20291;313879,17322;324700,14847;347483,12125;380375,10671;406813,11442;419817,0;433202,742;446872,1980;455985,3959;461965,6434;469369,5196;480476,7424;487311,9156;487026,9403;486741,11135;475065,10393;471078,9403;467091,8661;459402,7176;451713,5691;443739,4701;434911,4701;427791,4701;416685,4701;416163,4557;411274,6681;412983,9156;430070,12125;422466,12240;422594,12249;430639,12125;437474,12867;450574,15094;456839,15837;467376,17817;478198,19796;488735,22023;499272,24745;504398,25982;509524,27467;509590,27519;513266,28070;522174,30947;523418,32585;523763,32664;531737,35385;538571,37860;545406,40582;550532,43057;553950,44541;557652,46273;570182,52460;586130,61368;594389,66317;594628,66465;598848,68693;759562,331337;759442,333408;762694,333812;765827,335792;767251,342473;772662,350391;774940,350571;774940,348659;777255,343071;777218,341978;779496,335297;782629,335297;787470,332575;788040,343463;786616,348659;784907,353608;784053,361774;783768,365981;783199,370187;781985,370891;782060,371177;783223,370503;783768,366476;784053,362269;784907,354103;786616,349154;788040,343958;790318,345442;790034,349154;789464,352866;789179,359794;788609,367960;787186,376621;785477,385777;783483,394685;779781,413491;776364,415224;772092,426111;770953,436504;770383,437989;765542,449372;764118,450362;758138,462487;764403,450362;765827,449372;756714,471890;751873,474117;750869,475862;751019,476096;752158,474117;756999,471890;753581,480303;747316,490201;744184,495150;740766,500099;738203,503811;734501,510987;730514,517916;724249,525339;717984,532268;718245,531801;711149,540187;695771,554786;692743,558834;695771,555034;711149,540434;699473,555776;693457,561251;688627,564336;688366,564684;685347,566703;685234,567406;671849,579284;657610,590667;656952,591082;652199,596358;640808,603781;630161,610720;630123,610760;640808,604029;652199,596605;642801,604771;635148,609102;629853,611045;629701,611205;624006,614422;621860,615286;616459,619093;611191,622340;603217,626795;600654,627042;597805,628142;597362,628435;600939,627289;603502,627042;593250,633723;586699,636693;580150,639415;575523,640018;574739,640405;553095,648570;551992,648788;545406,652529;549108,653519;535439,658716;536578,655252;532021,656736;527750,657973;518921,660448;517742,659218;513510,659953;508384,660943;497848,663170;497500,663310;507530,661190;512656,660200;516928,659458;518636,660695;527465,658221;531736,656984;536293,655499;535154,658963;523193,663912;522607,663770;514365,666634;507530,668366;497278,670593;493042,670284;484182,671782;483893,672326;460256,676285;454845,675047;450289,675047;442315,677275;435196,677770;428076,678017;427302,677729;420814,678728;412983,677522;413268,677275;414691,675542;408142,674800;411274,673315;420672,673068;429785,672821;442885,673068;451998,672326;469084,669109;480476,666882;489019,666634;489614,666394;481330,666634;469939,668861;452852,672078;443739,672821;430639,672573;421526,672821;412128,673068;412413,672078;414406,669604;502119,656984;561639,637435;577301,630259;586130,626300;595243,622093;612330,613185;625999,604029;651630,586707;658749,581758;665584,576562;675836,568396;680108,562210;686244,557322;686293,557015;680393,561715;676121,567901;665869,576067;659034,581263;651915,586212;626284,603534;612615,612690;595528,621598;586415,625805;577586,629764;561924,636940;502404,656489;414691,669109;408142,669109;407287,667129;400452,666882;394187,669109;375961,669356;362576,668861;356026,668366;349477,667377;353422,663720;352609,663912;337909,661547;337231,661685;309038,657231;297931,655252;288248,653767;276572,649065;262048,644364;246955,639167;249518,637435;260055,639167;264612,642631;280274,646591;311316,653519;319005,654757;327264,655994;336377,657726;346419,659613;347198,659458;356596,660696;356881,660201;370550,660696;372828,660943;393902,660943;409280,661438;427506,660201;429785,660201;430639,662180;448580,660201;460541,657726;467376,656736;471648,656241;481045,654262;488735,652777;496424,651045;510527,648924;512372,648323;497563,650550;489874,652282;482185,653767;472787,655746;468515,656241;461680,657231;443170,658716;430639,659706;428361,659706;410135,660943;394757,660448;373683,660448;371405,660201;362576,656984;357735,659706;357723,659727;361722,657479;370550,660695;356881,660200;356988,660140;348052,658963;337516,656984;328403,655252;320144,654014;312455,652777;281414,645848;265751,641889;261194,638425;250657,636693;234994,629764;230438,630012;214205,622835;211357,618381;211927,618134;221894,622835;231862,627537;234709,626052;223033,619371;213351,615659;199966,608978;188575,602544;170634,595863;163799,590914;165223,590419;172057,592151;157818,579284;149844,573593;142440,567901;133042,561220;119373,548105;118435,545558;115671,543156;106273,534248;105134,529794;101432,525339;100991,524739;96590,522122;88047,511482;83206,501584;82636,501584;76086,490696;69821,479808;63271,467188;57291,454321;63271,462982;69251,473870;71245,479808;72069,480858;71055,476277;68410,472106;64105,463695;58999,456300;52734,441453;47366,426233;45604,421797;37927,395171;34532,375842;34508,376374;34793,380333;36216,389489;37925,398892;35077,390726;33084,380333;30806,380333;29382,370930;27388,364991;25680,359300;20838,354845;19414,354845;17990,348659;17421,340741;18560,329605;19130,325646;20099,322931;19628,316738;20269,307582;21408,305726;21408,304613;19130,308325;17136,305850;13434,301396;12758,297870;12580,298179;11441,308077;10586,317975;9732,325646;9732,341483;10017,349649;10586,357815;8023,365486;7454,365486;5745,350639;5745,335297;7169,323419;9731,325645;7454,323172;6884,314263;7454,300653;7738,296942;8593,290755;12010,279620;13713,272223;13149,270464;11156,280362;7738,291498;6884,297684;6599,301396;6030,315006;6599,323914;5175,335792;5175,351134;6884,365981;7454,365981;11156,380086;13149,391716;17421,403593;24149,429135;24736,434030;25965,434030;32230,447145;34508,453826;30236,448135;25680,439226;25395,441701;22917,435027;21123,435267;19130,429576;12295,415966;8023,403841;7738,393695;5745,381818;4321,369940;1188,361279;3182,315253;5175,303376;3467,296942;6884,279125;7738,274918;10017,260566;15997,250173;14573,264278;15997,261861;16851,256081;17136,249678;19699,241512;23686,229140;28527,216520;28890,216165;31091,206127;34223,198951;37925,193012;45330,180639;51310,169504;59853,155152;66119,148966;71245,140305;75517,134861;80073,132881;81212,131397;85769,123478;94597,114570;94837,118293;94193,119858;103425,111601;107981,106404;113962,101455;114477,101953;114247,101702;121651,95269;129056,89330;137029,81906;148136,74730;160097,67059;167248,62724;172057,58893;180601,54439;189714,50233;190920,49693;194021,47047;199112,43799;204701,41324;208654,40533;209364,40087;286824,12867;289698,12324;297646,9898;303128,8939;305987,8918;307044,8661;371974,1237;390414,1175;410135,1484;410502,1724;420102,742;428930,1979;437759,3464;442314,4364;437474,3217;428645,1732;419817,495;41981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66539"/>
    <w:multiLevelType w:val="hybridMultilevel"/>
    <w:tmpl w:val="2ECEE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F657B7"/>
    <w:multiLevelType w:val="multilevel"/>
    <w:tmpl w:val="7AE8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7568DA"/>
    <w:multiLevelType w:val="multilevel"/>
    <w:tmpl w:val="A53E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31410F"/>
    <w:multiLevelType w:val="multilevel"/>
    <w:tmpl w:val="1AEA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8F45F1"/>
    <w:multiLevelType w:val="multilevel"/>
    <w:tmpl w:val="F7E0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67A"/>
    <w:rsid w:val="00016A00"/>
    <w:rsid w:val="000656FD"/>
    <w:rsid w:val="0006719A"/>
    <w:rsid w:val="00083BAA"/>
    <w:rsid w:val="000A3B81"/>
    <w:rsid w:val="000D7B45"/>
    <w:rsid w:val="000E2A6E"/>
    <w:rsid w:val="000E3108"/>
    <w:rsid w:val="000E5896"/>
    <w:rsid w:val="000E7C2A"/>
    <w:rsid w:val="000F71BE"/>
    <w:rsid w:val="001766D6"/>
    <w:rsid w:val="001879EE"/>
    <w:rsid w:val="001A5D73"/>
    <w:rsid w:val="00204F5C"/>
    <w:rsid w:val="00224485"/>
    <w:rsid w:val="002410EF"/>
    <w:rsid w:val="0026243D"/>
    <w:rsid w:val="00264F93"/>
    <w:rsid w:val="0029161E"/>
    <w:rsid w:val="00293F5F"/>
    <w:rsid w:val="002A2E79"/>
    <w:rsid w:val="002C003A"/>
    <w:rsid w:val="002C3643"/>
    <w:rsid w:val="002D525D"/>
    <w:rsid w:val="002E1208"/>
    <w:rsid w:val="002F1110"/>
    <w:rsid w:val="00302B43"/>
    <w:rsid w:val="003162B7"/>
    <w:rsid w:val="0032164D"/>
    <w:rsid w:val="00331F71"/>
    <w:rsid w:val="0033581C"/>
    <w:rsid w:val="00374677"/>
    <w:rsid w:val="0038079A"/>
    <w:rsid w:val="0039616E"/>
    <w:rsid w:val="003A5497"/>
    <w:rsid w:val="003C4CE9"/>
    <w:rsid w:val="003D0C09"/>
    <w:rsid w:val="003E24DF"/>
    <w:rsid w:val="003E5FB3"/>
    <w:rsid w:val="003F6A29"/>
    <w:rsid w:val="00441A8B"/>
    <w:rsid w:val="00454CEC"/>
    <w:rsid w:val="004A2B0D"/>
    <w:rsid w:val="004A761E"/>
    <w:rsid w:val="00554D06"/>
    <w:rsid w:val="00555BB0"/>
    <w:rsid w:val="00564809"/>
    <w:rsid w:val="00583FC4"/>
    <w:rsid w:val="00585FAF"/>
    <w:rsid w:val="005B27A1"/>
    <w:rsid w:val="005C2210"/>
    <w:rsid w:val="005D2DCB"/>
    <w:rsid w:val="005E7AC8"/>
    <w:rsid w:val="005F0AB2"/>
    <w:rsid w:val="00615018"/>
    <w:rsid w:val="0062123A"/>
    <w:rsid w:val="0062547F"/>
    <w:rsid w:val="006400A3"/>
    <w:rsid w:val="0064490B"/>
    <w:rsid w:val="00646E75"/>
    <w:rsid w:val="00665398"/>
    <w:rsid w:val="00690A2B"/>
    <w:rsid w:val="006A6270"/>
    <w:rsid w:val="006B496A"/>
    <w:rsid w:val="006F6F10"/>
    <w:rsid w:val="007020DA"/>
    <w:rsid w:val="00704E29"/>
    <w:rsid w:val="00724E96"/>
    <w:rsid w:val="00732FF4"/>
    <w:rsid w:val="00736C92"/>
    <w:rsid w:val="00760747"/>
    <w:rsid w:val="00765BD2"/>
    <w:rsid w:val="00783E79"/>
    <w:rsid w:val="007B5AE8"/>
    <w:rsid w:val="007F5192"/>
    <w:rsid w:val="0085357E"/>
    <w:rsid w:val="008A4CE7"/>
    <w:rsid w:val="008B7FD5"/>
    <w:rsid w:val="008D37FB"/>
    <w:rsid w:val="008E6185"/>
    <w:rsid w:val="009065C0"/>
    <w:rsid w:val="00934520"/>
    <w:rsid w:val="00981FED"/>
    <w:rsid w:val="00982DA8"/>
    <w:rsid w:val="009B2644"/>
    <w:rsid w:val="00A25DB1"/>
    <w:rsid w:val="00A64461"/>
    <w:rsid w:val="00A65AD5"/>
    <w:rsid w:val="00A71B14"/>
    <w:rsid w:val="00A75090"/>
    <w:rsid w:val="00A770C6"/>
    <w:rsid w:val="00A96CF8"/>
    <w:rsid w:val="00AA69E9"/>
    <w:rsid w:val="00AB5A00"/>
    <w:rsid w:val="00AC6058"/>
    <w:rsid w:val="00AD330B"/>
    <w:rsid w:val="00AD3BDC"/>
    <w:rsid w:val="00AF7722"/>
    <w:rsid w:val="00B456C9"/>
    <w:rsid w:val="00B50294"/>
    <w:rsid w:val="00B756BB"/>
    <w:rsid w:val="00B97AAD"/>
    <w:rsid w:val="00BA03F7"/>
    <w:rsid w:val="00BC5645"/>
    <w:rsid w:val="00BE4325"/>
    <w:rsid w:val="00C175B3"/>
    <w:rsid w:val="00C20DF3"/>
    <w:rsid w:val="00C22714"/>
    <w:rsid w:val="00C35B60"/>
    <w:rsid w:val="00C539B0"/>
    <w:rsid w:val="00C552F0"/>
    <w:rsid w:val="00C664CF"/>
    <w:rsid w:val="00C665CF"/>
    <w:rsid w:val="00C70786"/>
    <w:rsid w:val="00C70B15"/>
    <w:rsid w:val="00C73D62"/>
    <w:rsid w:val="00C80E0A"/>
    <w:rsid w:val="00C8222A"/>
    <w:rsid w:val="00CC550A"/>
    <w:rsid w:val="00CE6380"/>
    <w:rsid w:val="00CF5EEE"/>
    <w:rsid w:val="00D44930"/>
    <w:rsid w:val="00D45945"/>
    <w:rsid w:val="00D66593"/>
    <w:rsid w:val="00DA4BFB"/>
    <w:rsid w:val="00DA79AD"/>
    <w:rsid w:val="00DC267A"/>
    <w:rsid w:val="00DE3239"/>
    <w:rsid w:val="00DF0640"/>
    <w:rsid w:val="00DF28F2"/>
    <w:rsid w:val="00E00176"/>
    <w:rsid w:val="00E13E00"/>
    <w:rsid w:val="00E14A80"/>
    <w:rsid w:val="00E16DEA"/>
    <w:rsid w:val="00E24FD6"/>
    <w:rsid w:val="00E55D74"/>
    <w:rsid w:val="00E613B6"/>
    <w:rsid w:val="00E6540C"/>
    <w:rsid w:val="00E81E2A"/>
    <w:rsid w:val="00E97FD4"/>
    <w:rsid w:val="00EE0952"/>
    <w:rsid w:val="00EF32BC"/>
    <w:rsid w:val="00F30E6B"/>
    <w:rsid w:val="00F43DF8"/>
    <w:rsid w:val="00F922F0"/>
    <w:rsid w:val="00FA4057"/>
    <w:rsid w:val="00FA643E"/>
    <w:rsid w:val="00FC17D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30EA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357E"/>
    <w:rPr>
      <w:rFonts w:eastAsiaTheme="minorHAnsi"/>
      <w:kern w:val="20"/>
      <w:szCs w:val="20"/>
    </w:rPr>
  </w:style>
  <w:style w:type="paragraph" w:styleId="1">
    <w:name w:val="heading 1"/>
    <w:basedOn w:val="a"/>
    <w:next w:val="a"/>
    <w:link w:val="10"/>
    <w:uiPriority w:val="8"/>
    <w:unhideWhenUsed/>
    <w:qFormat/>
    <w:rsid w:val="003E24DF"/>
    <w:pPr>
      <w:spacing w:after="360"/>
      <w:contextualSpacing/>
      <w:outlineLvl w:val="0"/>
    </w:pPr>
    <w:rPr>
      <w:rFonts w:asciiTheme="majorHAnsi" w:eastAsiaTheme="majorEastAsia" w:hAnsiTheme="majorHAnsi" w:cstheme="majorBidi"/>
      <w:caps/>
      <w:color w:val="21405B" w:themeColor="accent1" w:themeShade="BF"/>
    </w:rPr>
  </w:style>
  <w:style w:type="paragraph" w:styleId="2">
    <w:name w:val="heading 2"/>
    <w:basedOn w:val="a"/>
    <w:next w:val="a"/>
    <w:link w:val="20"/>
    <w:uiPriority w:val="9"/>
    <w:unhideWhenUsed/>
    <w:qFormat/>
    <w:rsid w:val="004A2B0D"/>
    <w:pPr>
      <w:keepNext/>
      <w:keepLines/>
      <w:outlineLvl w:val="1"/>
    </w:pPr>
    <w:rPr>
      <w:rFonts w:asciiTheme="majorHAnsi" w:eastAsiaTheme="majorEastAsia" w:hAnsiTheme="majorHAnsi" w:cstheme="majorBidi"/>
      <w:color w:val="21405B"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a3">
    <w:name w:val="Получатель"/>
    <w:basedOn w:val="2"/>
    <w:uiPriority w:val="3"/>
    <w:qFormat/>
    <w:rsid w:val="0085357E"/>
    <w:pPr>
      <w:spacing w:before="1200"/>
    </w:pPr>
    <w:rPr>
      <w:b/>
      <w:color w:val="2C567A" w:themeColor="accent1"/>
    </w:rPr>
  </w:style>
  <w:style w:type="paragraph" w:styleId="a4">
    <w:name w:val="Salutation"/>
    <w:basedOn w:val="a"/>
    <w:link w:val="a5"/>
    <w:uiPriority w:val="4"/>
    <w:unhideWhenUsed/>
    <w:qFormat/>
    <w:rsid w:val="003E24DF"/>
    <w:pPr>
      <w:spacing w:before="720"/>
    </w:pPr>
  </w:style>
  <w:style w:type="character" w:customStyle="1" w:styleId="a5">
    <w:name w:val="Привітання Знак"/>
    <w:basedOn w:val="a0"/>
    <w:link w:val="a4"/>
    <w:uiPriority w:val="4"/>
    <w:rsid w:val="003E24DF"/>
    <w:rPr>
      <w:rFonts w:eastAsiaTheme="minorHAnsi"/>
      <w:color w:val="595959" w:themeColor="text1" w:themeTint="A6"/>
      <w:kern w:val="20"/>
      <w:sz w:val="20"/>
      <w:szCs w:val="20"/>
    </w:rPr>
  </w:style>
  <w:style w:type="paragraph" w:styleId="a6">
    <w:name w:val="Closing"/>
    <w:basedOn w:val="a"/>
    <w:next w:val="a7"/>
    <w:link w:val="a8"/>
    <w:uiPriority w:val="6"/>
    <w:unhideWhenUsed/>
    <w:qFormat/>
    <w:rsid w:val="003E24DF"/>
    <w:pPr>
      <w:spacing w:before="480" w:after="960"/>
    </w:pPr>
  </w:style>
  <w:style w:type="character" w:customStyle="1" w:styleId="a8">
    <w:name w:val="Прощання Знак"/>
    <w:basedOn w:val="a0"/>
    <w:link w:val="a6"/>
    <w:uiPriority w:val="6"/>
    <w:rsid w:val="003E24DF"/>
    <w:rPr>
      <w:rFonts w:eastAsiaTheme="minorHAnsi"/>
      <w:color w:val="595959" w:themeColor="text1" w:themeTint="A6"/>
      <w:kern w:val="20"/>
      <w:sz w:val="20"/>
      <w:szCs w:val="20"/>
    </w:rPr>
  </w:style>
  <w:style w:type="paragraph" w:styleId="a7">
    <w:name w:val="Signature"/>
    <w:basedOn w:val="a"/>
    <w:link w:val="a9"/>
    <w:uiPriority w:val="7"/>
    <w:unhideWhenUsed/>
    <w:qFormat/>
    <w:rsid w:val="00204F5C"/>
    <w:rPr>
      <w:b/>
      <w:bCs/>
    </w:rPr>
  </w:style>
  <w:style w:type="character" w:customStyle="1" w:styleId="a9">
    <w:name w:val="Підпис Знак"/>
    <w:basedOn w:val="a0"/>
    <w:link w:val="a7"/>
    <w:uiPriority w:val="7"/>
    <w:rsid w:val="00204F5C"/>
    <w:rPr>
      <w:rFonts w:eastAsiaTheme="minorHAnsi"/>
      <w:b/>
      <w:bCs/>
      <w:kern w:val="20"/>
      <w:szCs w:val="20"/>
    </w:rPr>
  </w:style>
  <w:style w:type="paragraph" w:styleId="aa">
    <w:name w:val="header"/>
    <w:basedOn w:val="a"/>
    <w:link w:val="ab"/>
    <w:uiPriority w:val="99"/>
    <w:rsid w:val="000D7B45"/>
    <w:pPr>
      <w:ind w:right="567"/>
      <w:jc w:val="right"/>
    </w:pPr>
  </w:style>
  <w:style w:type="character" w:customStyle="1" w:styleId="ab">
    <w:name w:val="Верхній колонтитул Знак"/>
    <w:basedOn w:val="a0"/>
    <w:link w:val="aa"/>
    <w:uiPriority w:val="99"/>
    <w:rsid w:val="000D7B45"/>
    <w:rPr>
      <w:rFonts w:eastAsiaTheme="minorHAnsi"/>
      <w:kern w:val="20"/>
      <w:szCs w:val="20"/>
    </w:rPr>
  </w:style>
  <w:style w:type="character" w:styleId="ac">
    <w:name w:val="Strong"/>
    <w:basedOn w:val="a0"/>
    <w:uiPriority w:val="1"/>
    <w:semiHidden/>
    <w:qFormat/>
    <w:rsid w:val="003E24DF"/>
    <w:rPr>
      <w:b/>
      <w:bCs/>
    </w:rPr>
  </w:style>
  <w:style w:type="paragraph" w:customStyle="1" w:styleId="ad">
    <w:name w:val="Контактные данные"/>
    <w:basedOn w:val="a"/>
    <w:uiPriority w:val="1"/>
    <w:qFormat/>
    <w:rsid w:val="003E24DF"/>
  </w:style>
  <w:style w:type="character" w:customStyle="1" w:styleId="20">
    <w:name w:val="Заголовок 2 Знак"/>
    <w:basedOn w:val="a0"/>
    <w:link w:val="2"/>
    <w:uiPriority w:val="9"/>
    <w:rsid w:val="004A2B0D"/>
    <w:rPr>
      <w:rFonts w:asciiTheme="majorHAnsi" w:eastAsiaTheme="majorEastAsia" w:hAnsiTheme="majorHAnsi" w:cstheme="majorBidi"/>
      <w:color w:val="21405B" w:themeColor="accent1" w:themeShade="BF"/>
      <w:kern w:val="20"/>
      <w:sz w:val="26"/>
      <w:szCs w:val="26"/>
    </w:rPr>
  </w:style>
  <w:style w:type="paragraph" w:styleId="ae">
    <w:name w:val="Normal (Web)"/>
    <w:basedOn w:val="a"/>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af">
    <w:name w:val="Placeholder Text"/>
    <w:basedOn w:val="a0"/>
    <w:uiPriority w:val="99"/>
    <w:semiHidden/>
    <w:rsid w:val="001766D6"/>
    <w:rPr>
      <w:color w:val="808080"/>
    </w:rPr>
  </w:style>
  <w:style w:type="paragraph" w:styleId="af0">
    <w:name w:val="footer"/>
    <w:basedOn w:val="a"/>
    <w:link w:val="af1"/>
    <w:uiPriority w:val="99"/>
    <w:unhideWhenUsed/>
    <w:rsid w:val="00D45945"/>
    <w:pPr>
      <w:tabs>
        <w:tab w:val="center" w:pos="4680"/>
        <w:tab w:val="right" w:pos="9360"/>
      </w:tabs>
    </w:pPr>
  </w:style>
  <w:style w:type="character" w:customStyle="1" w:styleId="af1">
    <w:name w:val="Нижній колонтитул Знак"/>
    <w:basedOn w:val="a0"/>
    <w:link w:val="af0"/>
    <w:uiPriority w:val="99"/>
    <w:rsid w:val="00D45945"/>
    <w:rPr>
      <w:rFonts w:eastAsiaTheme="minorHAnsi"/>
      <w:color w:val="595959" w:themeColor="text1" w:themeTint="A6"/>
      <w:kern w:val="20"/>
      <w:sz w:val="20"/>
      <w:szCs w:val="20"/>
    </w:rPr>
  </w:style>
  <w:style w:type="paragraph" w:styleId="af2">
    <w:name w:val="Title"/>
    <w:basedOn w:val="1"/>
    <w:next w:val="a"/>
    <w:link w:val="af3"/>
    <w:uiPriority w:val="10"/>
    <w:rsid w:val="00D45945"/>
    <w:rPr>
      <w:color w:val="000000" w:themeColor="text1"/>
    </w:rPr>
  </w:style>
  <w:style w:type="character" w:customStyle="1" w:styleId="af3">
    <w:name w:val="Назва Знак"/>
    <w:basedOn w:val="a0"/>
    <w:link w:val="af2"/>
    <w:uiPriority w:val="10"/>
    <w:rsid w:val="00D45945"/>
    <w:rPr>
      <w:rFonts w:asciiTheme="majorHAnsi" w:eastAsiaTheme="majorEastAsia" w:hAnsiTheme="majorHAnsi" w:cstheme="majorBidi"/>
      <w:caps/>
      <w:color w:val="000000" w:themeColor="text1"/>
      <w:kern w:val="20"/>
      <w:sz w:val="20"/>
      <w:szCs w:val="20"/>
    </w:rPr>
  </w:style>
  <w:style w:type="paragraph" w:styleId="af4">
    <w:name w:val="Balloon Text"/>
    <w:basedOn w:val="a"/>
    <w:link w:val="af5"/>
    <w:uiPriority w:val="99"/>
    <w:semiHidden/>
    <w:unhideWhenUsed/>
    <w:rsid w:val="001879EE"/>
    <w:rPr>
      <w:rFonts w:ascii="Segoe UI" w:hAnsi="Segoe UI" w:cs="Segoe UI"/>
      <w:sz w:val="18"/>
      <w:szCs w:val="18"/>
    </w:rPr>
  </w:style>
  <w:style w:type="character" w:customStyle="1" w:styleId="af5">
    <w:name w:val="Текст у виносці Знак"/>
    <w:basedOn w:val="a0"/>
    <w:link w:val="af4"/>
    <w:uiPriority w:val="99"/>
    <w:semiHidden/>
    <w:rsid w:val="001879EE"/>
    <w:rPr>
      <w:rFonts w:ascii="Segoe UI" w:eastAsiaTheme="minorHAnsi" w:hAnsi="Segoe UI" w:cs="Segoe UI"/>
      <w:kern w:val="20"/>
      <w:sz w:val="18"/>
      <w:szCs w:val="18"/>
    </w:rPr>
  </w:style>
  <w:style w:type="table" w:styleId="af6">
    <w:name w:val="Table Grid"/>
    <w:basedOn w:val="a1"/>
    <w:uiPriority w:val="39"/>
    <w:rsid w:val="003F6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A71B14"/>
    <w:rPr>
      <w:color w:val="0563C1" w:themeColor="hyperlink"/>
      <w:u w:val="single"/>
    </w:rPr>
  </w:style>
  <w:style w:type="paragraph" w:customStyle="1" w:styleId="rvps4">
    <w:name w:val="rvps4"/>
    <w:basedOn w:val="a"/>
    <w:rsid w:val="00DE3239"/>
    <w:pPr>
      <w:spacing w:before="100" w:beforeAutospacing="1" w:after="100" w:afterAutospacing="1"/>
    </w:pPr>
    <w:rPr>
      <w:rFonts w:ascii="Times New Roman" w:eastAsia="Times New Roman" w:hAnsi="Times New Roman" w:cs="Times New Roman"/>
      <w:kern w:val="0"/>
      <w:szCs w:val="24"/>
      <w:lang w:eastAsia="zh-CN"/>
    </w:rPr>
  </w:style>
  <w:style w:type="character" w:customStyle="1" w:styleId="rvts23">
    <w:name w:val="rvts23"/>
    <w:basedOn w:val="a0"/>
    <w:rsid w:val="00DE3239"/>
  </w:style>
  <w:style w:type="paragraph" w:customStyle="1" w:styleId="rvps7">
    <w:name w:val="rvps7"/>
    <w:basedOn w:val="a"/>
    <w:rsid w:val="00DE3239"/>
    <w:pPr>
      <w:spacing w:before="100" w:beforeAutospacing="1" w:after="100" w:afterAutospacing="1"/>
    </w:pPr>
    <w:rPr>
      <w:rFonts w:ascii="Times New Roman" w:eastAsia="Times New Roman" w:hAnsi="Times New Roman" w:cs="Times New Roman"/>
      <w:kern w:val="0"/>
      <w:szCs w:val="24"/>
      <w:lang w:eastAsia="zh-CN"/>
    </w:rPr>
  </w:style>
  <w:style w:type="character" w:customStyle="1" w:styleId="rvts9">
    <w:name w:val="rvts9"/>
    <w:basedOn w:val="a0"/>
    <w:rsid w:val="00DE3239"/>
  </w:style>
  <w:style w:type="paragraph" w:customStyle="1" w:styleId="rvps6">
    <w:name w:val="rvps6"/>
    <w:basedOn w:val="a"/>
    <w:rsid w:val="00DE3239"/>
    <w:pPr>
      <w:spacing w:before="100" w:beforeAutospacing="1" w:after="100" w:afterAutospacing="1"/>
    </w:pPr>
    <w:rPr>
      <w:rFonts w:ascii="Times New Roman" w:eastAsia="Times New Roman" w:hAnsi="Times New Roman" w:cs="Times New Roman"/>
      <w:kern w:val="0"/>
      <w:szCs w:val="24"/>
      <w:lang w:eastAsia="zh-CN"/>
    </w:rPr>
  </w:style>
  <w:style w:type="paragraph" w:styleId="af8">
    <w:name w:val="List Paragraph"/>
    <w:basedOn w:val="a"/>
    <w:uiPriority w:val="34"/>
    <w:semiHidden/>
    <w:rsid w:val="00441A8B"/>
    <w:pPr>
      <w:ind w:left="720"/>
      <w:contextualSpacing/>
    </w:pPr>
  </w:style>
  <w:style w:type="paragraph" w:customStyle="1" w:styleId="TableParagraph">
    <w:name w:val="Table Paragraph"/>
    <w:basedOn w:val="a"/>
    <w:uiPriority w:val="1"/>
    <w:qFormat/>
    <w:rsid w:val="00F30E6B"/>
    <w:pPr>
      <w:widowControl w:val="0"/>
      <w:autoSpaceDE w:val="0"/>
      <w:autoSpaceDN w:val="0"/>
      <w:spacing w:line="256" w:lineRule="exact"/>
      <w:ind w:left="127"/>
    </w:pPr>
    <w:rPr>
      <w:rFonts w:ascii="Times New Roman" w:eastAsia="Times New Roman" w:hAnsi="Times New Roman" w:cs="Times New Roman"/>
      <w:kern w:val="0"/>
      <w:sz w:val="22"/>
      <w:szCs w:val="22"/>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86309">
      <w:bodyDiv w:val="1"/>
      <w:marLeft w:val="0"/>
      <w:marRight w:val="0"/>
      <w:marTop w:val="0"/>
      <w:marBottom w:val="0"/>
      <w:divBdr>
        <w:top w:val="none" w:sz="0" w:space="0" w:color="auto"/>
        <w:left w:val="none" w:sz="0" w:space="0" w:color="auto"/>
        <w:bottom w:val="none" w:sz="0" w:space="0" w:color="auto"/>
        <w:right w:val="none" w:sz="0" w:space="0" w:color="auto"/>
      </w:divBdr>
      <w:divsChild>
        <w:div w:id="1741708879">
          <w:marLeft w:val="0"/>
          <w:marRight w:val="0"/>
          <w:marTop w:val="150"/>
          <w:marBottom w:val="150"/>
          <w:divBdr>
            <w:top w:val="none" w:sz="0" w:space="0" w:color="auto"/>
            <w:left w:val="none" w:sz="0" w:space="0" w:color="auto"/>
            <w:bottom w:val="none" w:sz="0" w:space="0" w:color="auto"/>
            <w:right w:val="none" w:sz="0" w:space="0" w:color="auto"/>
          </w:divBdr>
        </w:div>
      </w:divsChild>
    </w:div>
    <w:div w:id="342246701">
      <w:bodyDiv w:val="1"/>
      <w:marLeft w:val="0"/>
      <w:marRight w:val="0"/>
      <w:marTop w:val="0"/>
      <w:marBottom w:val="0"/>
      <w:divBdr>
        <w:top w:val="none" w:sz="0" w:space="0" w:color="auto"/>
        <w:left w:val="none" w:sz="0" w:space="0" w:color="auto"/>
        <w:bottom w:val="none" w:sz="0" w:space="0" w:color="auto"/>
        <w:right w:val="none" w:sz="0" w:space="0" w:color="auto"/>
      </w:divBdr>
      <w:divsChild>
        <w:div w:id="344140300">
          <w:marLeft w:val="0"/>
          <w:marRight w:val="0"/>
          <w:marTop w:val="0"/>
          <w:marBottom w:val="0"/>
          <w:divBdr>
            <w:top w:val="none" w:sz="0" w:space="0" w:color="auto"/>
            <w:left w:val="none" w:sz="0" w:space="0" w:color="auto"/>
            <w:bottom w:val="none" w:sz="0" w:space="0" w:color="auto"/>
            <w:right w:val="none" w:sz="0" w:space="0" w:color="auto"/>
          </w:divBdr>
          <w:divsChild>
            <w:div w:id="340161905">
              <w:marLeft w:val="0"/>
              <w:marRight w:val="0"/>
              <w:marTop w:val="0"/>
              <w:marBottom w:val="0"/>
              <w:divBdr>
                <w:top w:val="none" w:sz="0" w:space="0" w:color="auto"/>
                <w:left w:val="none" w:sz="0" w:space="0" w:color="auto"/>
                <w:bottom w:val="none" w:sz="0" w:space="0" w:color="auto"/>
                <w:right w:val="none" w:sz="0" w:space="0" w:color="auto"/>
              </w:divBdr>
              <w:divsChild>
                <w:div w:id="167139898">
                  <w:marLeft w:val="0"/>
                  <w:marRight w:val="0"/>
                  <w:marTop w:val="0"/>
                  <w:marBottom w:val="0"/>
                  <w:divBdr>
                    <w:top w:val="none" w:sz="0" w:space="0" w:color="auto"/>
                    <w:left w:val="none" w:sz="0" w:space="0" w:color="auto"/>
                    <w:bottom w:val="none" w:sz="0" w:space="0" w:color="auto"/>
                    <w:right w:val="none" w:sz="0" w:space="0" w:color="auto"/>
                  </w:divBdr>
                  <w:divsChild>
                    <w:div w:id="14779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28843">
      <w:bodyDiv w:val="1"/>
      <w:marLeft w:val="0"/>
      <w:marRight w:val="0"/>
      <w:marTop w:val="0"/>
      <w:marBottom w:val="0"/>
      <w:divBdr>
        <w:top w:val="none" w:sz="0" w:space="0" w:color="auto"/>
        <w:left w:val="none" w:sz="0" w:space="0" w:color="auto"/>
        <w:bottom w:val="none" w:sz="0" w:space="0" w:color="auto"/>
        <w:right w:val="none" w:sz="0" w:space="0" w:color="auto"/>
      </w:divBdr>
      <w:divsChild>
        <w:div w:id="564024183">
          <w:marLeft w:val="0"/>
          <w:marRight w:val="0"/>
          <w:marTop w:val="0"/>
          <w:marBottom w:val="0"/>
          <w:divBdr>
            <w:top w:val="none" w:sz="0" w:space="0" w:color="auto"/>
            <w:left w:val="none" w:sz="0" w:space="0" w:color="auto"/>
            <w:bottom w:val="none" w:sz="0" w:space="0" w:color="auto"/>
            <w:right w:val="none" w:sz="0" w:space="0" w:color="auto"/>
          </w:divBdr>
          <w:divsChild>
            <w:div w:id="1406878118">
              <w:marLeft w:val="0"/>
              <w:marRight w:val="0"/>
              <w:marTop w:val="0"/>
              <w:marBottom w:val="0"/>
              <w:divBdr>
                <w:top w:val="none" w:sz="0" w:space="0" w:color="auto"/>
                <w:left w:val="none" w:sz="0" w:space="0" w:color="auto"/>
                <w:bottom w:val="none" w:sz="0" w:space="0" w:color="auto"/>
                <w:right w:val="none" w:sz="0" w:space="0" w:color="auto"/>
              </w:divBdr>
              <w:divsChild>
                <w:div w:id="30647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1811">
      <w:bodyDiv w:val="1"/>
      <w:marLeft w:val="0"/>
      <w:marRight w:val="0"/>
      <w:marTop w:val="0"/>
      <w:marBottom w:val="0"/>
      <w:divBdr>
        <w:top w:val="none" w:sz="0" w:space="0" w:color="auto"/>
        <w:left w:val="none" w:sz="0" w:space="0" w:color="auto"/>
        <w:bottom w:val="none" w:sz="0" w:space="0" w:color="auto"/>
        <w:right w:val="none" w:sz="0" w:space="0" w:color="auto"/>
      </w:divBdr>
      <w:divsChild>
        <w:div w:id="609507955">
          <w:marLeft w:val="0"/>
          <w:marRight w:val="0"/>
          <w:marTop w:val="0"/>
          <w:marBottom w:val="0"/>
          <w:divBdr>
            <w:top w:val="none" w:sz="0" w:space="0" w:color="auto"/>
            <w:left w:val="none" w:sz="0" w:space="0" w:color="auto"/>
            <w:bottom w:val="none" w:sz="0" w:space="0" w:color="auto"/>
            <w:right w:val="none" w:sz="0" w:space="0" w:color="auto"/>
          </w:divBdr>
          <w:divsChild>
            <w:div w:id="569661634">
              <w:marLeft w:val="0"/>
              <w:marRight w:val="0"/>
              <w:marTop w:val="0"/>
              <w:marBottom w:val="0"/>
              <w:divBdr>
                <w:top w:val="none" w:sz="0" w:space="0" w:color="auto"/>
                <w:left w:val="none" w:sz="0" w:space="0" w:color="auto"/>
                <w:bottom w:val="none" w:sz="0" w:space="0" w:color="auto"/>
                <w:right w:val="none" w:sz="0" w:space="0" w:color="auto"/>
              </w:divBdr>
              <w:divsChild>
                <w:div w:id="149444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59452">
      <w:bodyDiv w:val="1"/>
      <w:marLeft w:val="0"/>
      <w:marRight w:val="0"/>
      <w:marTop w:val="0"/>
      <w:marBottom w:val="0"/>
      <w:divBdr>
        <w:top w:val="none" w:sz="0" w:space="0" w:color="auto"/>
        <w:left w:val="none" w:sz="0" w:space="0" w:color="auto"/>
        <w:bottom w:val="none" w:sz="0" w:space="0" w:color="auto"/>
        <w:right w:val="none" w:sz="0" w:space="0" w:color="auto"/>
      </w:divBdr>
      <w:divsChild>
        <w:div w:id="886843145">
          <w:marLeft w:val="0"/>
          <w:marRight w:val="0"/>
          <w:marTop w:val="0"/>
          <w:marBottom w:val="0"/>
          <w:divBdr>
            <w:top w:val="none" w:sz="0" w:space="0" w:color="auto"/>
            <w:left w:val="none" w:sz="0" w:space="0" w:color="auto"/>
            <w:bottom w:val="none" w:sz="0" w:space="0" w:color="auto"/>
            <w:right w:val="none" w:sz="0" w:space="0" w:color="auto"/>
          </w:divBdr>
          <w:divsChild>
            <w:div w:id="501550949">
              <w:marLeft w:val="0"/>
              <w:marRight w:val="0"/>
              <w:marTop w:val="0"/>
              <w:marBottom w:val="0"/>
              <w:divBdr>
                <w:top w:val="none" w:sz="0" w:space="0" w:color="auto"/>
                <w:left w:val="none" w:sz="0" w:space="0" w:color="auto"/>
                <w:bottom w:val="none" w:sz="0" w:space="0" w:color="auto"/>
                <w:right w:val="none" w:sz="0" w:space="0" w:color="auto"/>
              </w:divBdr>
              <w:divsChild>
                <w:div w:id="1044253152">
                  <w:marLeft w:val="0"/>
                  <w:marRight w:val="0"/>
                  <w:marTop w:val="0"/>
                  <w:marBottom w:val="0"/>
                  <w:divBdr>
                    <w:top w:val="none" w:sz="0" w:space="0" w:color="auto"/>
                    <w:left w:val="none" w:sz="0" w:space="0" w:color="auto"/>
                    <w:bottom w:val="none" w:sz="0" w:space="0" w:color="auto"/>
                    <w:right w:val="none" w:sz="0" w:space="0" w:color="auto"/>
                  </w:divBdr>
                  <w:divsChild>
                    <w:div w:id="2035769753">
                      <w:marLeft w:val="0"/>
                      <w:marRight w:val="0"/>
                      <w:marTop w:val="0"/>
                      <w:marBottom w:val="0"/>
                      <w:divBdr>
                        <w:top w:val="none" w:sz="0" w:space="0" w:color="auto"/>
                        <w:left w:val="none" w:sz="0" w:space="0" w:color="auto"/>
                        <w:bottom w:val="none" w:sz="0" w:space="0" w:color="auto"/>
                        <w:right w:val="none" w:sz="0" w:space="0" w:color="auto"/>
                      </w:divBdr>
                    </w:div>
                  </w:divsChild>
                </w:div>
                <w:div w:id="1491366531">
                  <w:marLeft w:val="0"/>
                  <w:marRight w:val="0"/>
                  <w:marTop w:val="0"/>
                  <w:marBottom w:val="0"/>
                  <w:divBdr>
                    <w:top w:val="none" w:sz="0" w:space="0" w:color="auto"/>
                    <w:left w:val="none" w:sz="0" w:space="0" w:color="auto"/>
                    <w:bottom w:val="none" w:sz="0" w:space="0" w:color="auto"/>
                    <w:right w:val="none" w:sz="0" w:space="0" w:color="auto"/>
                  </w:divBdr>
                  <w:divsChild>
                    <w:div w:id="1795320935">
                      <w:marLeft w:val="0"/>
                      <w:marRight w:val="0"/>
                      <w:marTop w:val="0"/>
                      <w:marBottom w:val="0"/>
                      <w:divBdr>
                        <w:top w:val="none" w:sz="0" w:space="0" w:color="auto"/>
                        <w:left w:val="none" w:sz="0" w:space="0" w:color="auto"/>
                        <w:bottom w:val="none" w:sz="0" w:space="0" w:color="auto"/>
                        <w:right w:val="none" w:sz="0" w:space="0" w:color="auto"/>
                      </w:divBdr>
                    </w:div>
                  </w:divsChild>
                </w:div>
                <w:div w:id="1337345123">
                  <w:marLeft w:val="0"/>
                  <w:marRight w:val="0"/>
                  <w:marTop w:val="0"/>
                  <w:marBottom w:val="0"/>
                  <w:divBdr>
                    <w:top w:val="none" w:sz="0" w:space="0" w:color="auto"/>
                    <w:left w:val="none" w:sz="0" w:space="0" w:color="auto"/>
                    <w:bottom w:val="none" w:sz="0" w:space="0" w:color="auto"/>
                    <w:right w:val="none" w:sz="0" w:space="0" w:color="auto"/>
                  </w:divBdr>
                  <w:divsChild>
                    <w:div w:id="616910085">
                      <w:marLeft w:val="0"/>
                      <w:marRight w:val="0"/>
                      <w:marTop w:val="0"/>
                      <w:marBottom w:val="0"/>
                      <w:divBdr>
                        <w:top w:val="none" w:sz="0" w:space="0" w:color="auto"/>
                        <w:left w:val="none" w:sz="0" w:space="0" w:color="auto"/>
                        <w:bottom w:val="none" w:sz="0" w:space="0" w:color="auto"/>
                        <w:right w:val="none" w:sz="0" w:space="0" w:color="auto"/>
                      </w:divBdr>
                    </w:div>
                  </w:divsChild>
                </w:div>
                <w:div w:id="1072436088">
                  <w:marLeft w:val="0"/>
                  <w:marRight w:val="0"/>
                  <w:marTop w:val="0"/>
                  <w:marBottom w:val="0"/>
                  <w:divBdr>
                    <w:top w:val="none" w:sz="0" w:space="0" w:color="auto"/>
                    <w:left w:val="none" w:sz="0" w:space="0" w:color="auto"/>
                    <w:bottom w:val="none" w:sz="0" w:space="0" w:color="auto"/>
                    <w:right w:val="none" w:sz="0" w:space="0" w:color="auto"/>
                  </w:divBdr>
                  <w:divsChild>
                    <w:div w:id="799571825">
                      <w:marLeft w:val="0"/>
                      <w:marRight w:val="0"/>
                      <w:marTop w:val="0"/>
                      <w:marBottom w:val="0"/>
                      <w:divBdr>
                        <w:top w:val="none" w:sz="0" w:space="0" w:color="auto"/>
                        <w:left w:val="none" w:sz="0" w:space="0" w:color="auto"/>
                        <w:bottom w:val="none" w:sz="0" w:space="0" w:color="auto"/>
                        <w:right w:val="none" w:sz="0" w:space="0" w:color="auto"/>
                      </w:divBdr>
                    </w:div>
                  </w:divsChild>
                </w:div>
                <w:div w:id="1726879450">
                  <w:marLeft w:val="0"/>
                  <w:marRight w:val="0"/>
                  <w:marTop w:val="0"/>
                  <w:marBottom w:val="0"/>
                  <w:divBdr>
                    <w:top w:val="none" w:sz="0" w:space="0" w:color="auto"/>
                    <w:left w:val="none" w:sz="0" w:space="0" w:color="auto"/>
                    <w:bottom w:val="none" w:sz="0" w:space="0" w:color="auto"/>
                    <w:right w:val="none" w:sz="0" w:space="0" w:color="auto"/>
                  </w:divBdr>
                  <w:divsChild>
                    <w:div w:id="48768342">
                      <w:marLeft w:val="0"/>
                      <w:marRight w:val="0"/>
                      <w:marTop w:val="0"/>
                      <w:marBottom w:val="0"/>
                      <w:divBdr>
                        <w:top w:val="none" w:sz="0" w:space="0" w:color="auto"/>
                        <w:left w:val="none" w:sz="0" w:space="0" w:color="auto"/>
                        <w:bottom w:val="none" w:sz="0" w:space="0" w:color="auto"/>
                        <w:right w:val="none" w:sz="0" w:space="0" w:color="auto"/>
                      </w:divBdr>
                    </w:div>
                  </w:divsChild>
                </w:div>
                <w:div w:id="1033578448">
                  <w:marLeft w:val="0"/>
                  <w:marRight w:val="0"/>
                  <w:marTop w:val="0"/>
                  <w:marBottom w:val="0"/>
                  <w:divBdr>
                    <w:top w:val="none" w:sz="0" w:space="0" w:color="auto"/>
                    <w:left w:val="none" w:sz="0" w:space="0" w:color="auto"/>
                    <w:bottom w:val="none" w:sz="0" w:space="0" w:color="auto"/>
                    <w:right w:val="none" w:sz="0" w:space="0" w:color="auto"/>
                  </w:divBdr>
                  <w:divsChild>
                    <w:div w:id="761419467">
                      <w:marLeft w:val="0"/>
                      <w:marRight w:val="0"/>
                      <w:marTop w:val="0"/>
                      <w:marBottom w:val="0"/>
                      <w:divBdr>
                        <w:top w:val="none" w:sz="0" w:space="0" w:color="auto"/>
                        <w:left w:val="none" w:sz="0" w:space="0" w:color="auto"/>
                        <w:bottom w:val="none" w:sz="0" w:space="0" w:color="auto"/>
                        <w:right w:val="none" w:sz="0" w:space="0" w:color="auto"/>
                      </w:divBdr>
                    </w:div>
                  </w:divsChild>
                </w:div>
                <w:div w:id="1427191165">
                  <w:marLeft w:val="0"/>
                  <w:marRight w:val="0"/>
                  <w:marTop w:val="0"/>
                  <w:marBottom w:val="0"/>
                  <w:divBdr>
                    <w:top w:val="none" w:sz="0" w:space="0" w:color="auto"/>
                    <w:left w:val="none" w:sz="0" w:space="0" w:color="auto"/>
                    <w:bottom w:val="none" w:sz="0" w:space="0" w:color="auto"/>
                    <w:right w:val="none" w:sz="0" w:space="0" w:color="auto"/>
                  </w:divBdr>
                  <w:divsChild>
                    <w:div w:id="2102484751">
                      <w:marLeft w:val="0"/>
                      <w:marRight w:val="0"/>
                      <w:marTop w:val="0"/>
                      <w:marBottom w:val="0"/>
                      <w:divBdr>
                        <w:top w:val="none" w:sz="0" w:space="0" w:color="auto"/>
                        <w:left w:val="none" w:sz="0" w:space="0" w:color="auto"/>
                        <w:bottom w:val="none" w:sz="0" w:space="0" w:color="auto"/>
                        <w:right w:val="none" w:sz="0" w:space="0" w:color="auto"/>
                      </w:divBdr>
                    </w:div>
                  </w:divsChild>
                </w:div>
                <w:div w:id="1563170911">
                  <w:marLeft w:val="0"/>
                  <w:marRight w:val="0"/>
                  <w:marTop w:val="0"/>
                  <w:marBottom w:val="0"/>
                  <w:divBdr>
                    <w:top w:val="none" w:sz="0" w:space="0" w:color="auto"/>
                    <w:left w:val="none" w:sz="0" w:space="0" w:color="auto"/>
                    <w:bottom w:val="none" w:sz="0" w:space="0" w:color="auto"/>
                    <w:right w:val="none" w:sz="0" w:space="0" w:color="auto"/>
                  </w:divBdr>
                  <w:divsChild>
                    <w:div w:id="72091020">
                      <w:marLeft w:val="0"/>
                      <w:marRight w:val="0"/>
                      <w:marTop w:val="0"/>
                      <w:marBottom w:val="0"/>
                      <w:divBdr>
                        <w:top w:val="none" w:sz="0" w:space="0" w:color="auto"/>
                        <w:left w:val="none" w:sz="0" w:space="0" w:color="auto"/>
                        <w:bottom w:val="none" w:sz="0" w:space="0" w:color="auto"/>
                        <w:right w:val="none" w:sz="0" w:space="0" w:color="auto"/>
                      </w:divBdr>
                    </w:div>
                  </w:divsChild>
                </w:div>
                <w:div w:id="173346976">
                  <w:marLeft w:val="0"/>
                  <w:marRight w:val="0"/>
                  <w:marTop w:val="0"/>
                  <w:marBottom w:val="0"/>
                  <w:divBdr>
                    <w:top w:val="none" w:sz="0" w:space="0" w:color="auto"/>
                    <w:left w:val="none" w:sz="0" w:space="0" w:color="auto"/>
                    <w:bottom w:val="none" w:sz="0" w:space="0" w:color="auto"/>
                    <w:right w:val="none" w:sz="0" w:space="0" w:color="auto"/>
                  </w:divBdr>
                  <w:divsChild>
                    <w:div w:id="1922251113">
                      <w:marLeft w:val="0"/>
                      <w:marRight w:val="0"/>
                      <w:marTop w:val="0"/>
                      <w:marBottom w:val="0"/>
                      <w:divBdr>
                        <w:top w:val="none" w:sz="0" w:space="0" w:color="auto"/>
                        <w:left w:val="none" w:sz="0" w:space="0" w:color="auto"/>
                        <w:bottom w:val="none" w:sz="0" w:space="0" w:color="auto"/>
                        <w:right w:val="none" w:sz="0" w:space="0" w:color="auto"/>
                      </w:divBdr>
                    </w:div>
                  </w:divsChild>
                </w:div>
                <w:div w:id="908804272">
                  <w:marLeft w:val="0"/>
                  <w:marRight w:val="0"/>
                  <w:marTop w:val="0"/>
                  <w:marBottom w:val="0"/>
                  <w:divBdr>
                    <w:top w:val="none" w:sz="0" w:space="0" w:color="auto"/>
                    <w:left w:val="none" w:sz="0" w:space="0" w:color="auto"/>
                    <w:bottom w:val="none" w:sz="0" w:space="0" w:color="auto"/>
                    <w:right w:val="none" w:sz="0" w:space="0" w:color="auto"/>
                  </w:divBdr>
                  <w:divsChild>
                    <w:div w:id="1305887426">
                      <w:marLeft w:val="0"/>
                      <w:marRight w:val="0"/>
                      <w:marTop w:val="0"/>
                      <w:marBottom w:val="0"/>
                      <w:divBdr>
                        <w:top w:val="none" w:sz="0" w:space="0" w:color="auto"/>
                        <w:left w:val="none" w:sz="0" w:space="0" w:color="auto"/>
                        <w:bottom w:val="none" w:sz="0" w:space="0" w:color="auto"/>
                        <w:right w:val="none" w:sz="0" w:space="0" w:color="auto"/>
                      </w:divBdr>
                    </w:div>
                  </w:divsChild>
                </w:div>
                <w:div w:id="27221735">
                  <w:marLeft w:val="0"/>
                  <w:marRight w:val="0"/>
                  <w:marTop w:val="0"/>
                  <w:marBottom w:val="0"/>
                  <w:divBdr>
                    <w:top w:val="none" w:sz="0" w:space="0" w:color="auto"/>
                    <w:left w:val="none" w:sz="0" w:space="0" w:color="auto"/>
                    <w:bottom w:val="none" w:sz="0" w:space="0" w:color="auto"/>
                    <w:right w:val="none" w:sz="0" w:space="0" w:color="auto"/>
                  </w:divBdr>
                  <w:divsChild>
                    <w:div w:id="727000630">
                      <w:marLeft w:val="0"/>
                      <w:marRight w:val="0"/>
                      <w:marTop w:val="0"/>
                      <w:marBottom w:val="0"/>
                      <w:divBdr>
                        <w:top w:val="none" w:sz="0" w:space="0" w:color="auto"/>
                        <w:left w:val="none" w:sz="0" w:space="0" w:color="auto"/>
                        <w:bottom w:val="none" w:sz="0" w:space="0" w:color="auto"/>
                        <w:right w:val="none" w:sz="0" w:space="0" w:color="auto"/>
                      </w:divBdr>
                    </w:div>
                  </w:divsChild>
                </w:div>
                <w:div w:id="417949191">
                  <w:marLeft w:val="0"/>
                  <w:marRight w:val="0"/>
                  <w:marTop w:val="0"/>
                  <w:marBottom w:val="0"/>
                  <w:divBdr>
                    <w:top w:val="none" w:sz="0" w:space="0" w:color="auto"/>
                    <w:left w:val="none" w:sz="0" w:space="0" w:color="auto"/>
                    <w:bottom w:val="none" w:sz="0" w:space="0" w:color="auto"/>
                    <w:right w:val="none" w:sz="0" w:space="0" w:color="auto"/>
                  </w:divBdr>
                  <w:divsChild>
                    <w:div w:id="1664745669">
                      <w:marLeft w:val="0"/>
                      <w:marRight w:val="0"/>
                      <w:marTop w:val="0"/>
                      <w:marBottom w:val="0"/>
                      <w:divBdr>
                        <w:top w:val="none" w:sz="0" w:space="0" w:color="auto"/>
                        <w:left w:val="none" w:sz="0" w:space="0" w:color="auto"/>
                        <w:bottom w:val="none" w:sz="0" w:space="0" w:color="auto"/>
                        <w:right w:val="none" w:sz="0" w:space="0" w:color="auto"/>
                      </w:divBdr>
                    </w:div>
                  </w:divsChild>
                </w:div>
                <w:div w:id="1618290740">
                  <w:marLeft w:val="0"/>
                  <w:marRight w:val="0"/>
                  <w:marTop w:val="0"/>
                  <w:marBottom w:val="0"/>
                  <w:divBdr>
                    <w:top w:val="none" w:sz="0" w:space="0" w:color="auto"/>
                    <w:left w:val="none" w:sz="0" w:space="0" w:color="auto"/>
                    <w:bottom w:val="none" w:sz="0" w:space="0" w:color="auto"/>
                    <w:right w:val="none" w:sz="0" w:space="0" w:color="auto"/>
                  </w:divBdr>
                  <w:divsChild>
                    <w:div w:id="1260797235">
                      <w:marLeft w:val="0"/>
                      <w:marRight w:val="0"/>
                      <w:marTop w:val="0"/>
                      <w:marBottom w:val="0"/>
                      <w:divBdr>
                        <w:top w:val="none" w:sz="0" w:space="0" w:color="auto"/>
                        <w:left w:val="none" w:sz="0" w:space="0" w:color="auto"/>
                        <w:bottom w:val="none" w:sz="0" w:space="0" w:color="auto"/>
                        <w:right w:val="none" w:sz="0" w:space="0" w:color="auto"/>
                      </w:divBdr>
                    </w:div>
                  </w:divsChild>
                </w:div>
                <w:div w:id="148250283">
                  <w:marLeft w:val="0"/>
                  <w:marRight w:val="0"/>
                  <w:marTop w:val="0"/>
                  <w:marBottom w:val="0"/>
                  <w:divBdr>
                    <w:top w:val="none" w:sz="0" w:space="0" w:color="auto"/>
                    <w:left w:val="none" w:sz="0" w:space="0" w:color="auto"/>
                    <w:bottom w:val="none" w:sz="0" w:space="0" w:color="auto"/>
                    <w:right w:val="none" w:sz="0" w:space="0" w:color="auto"/>
                  </w:divBdr>
                  <w:divsChild>
                    <w:div w:id="1640649227">
                      <w:marLeft w:val="0"/>
                      <w:marRight w:val="0"/>
                      <w:marTop w:val="0"/>
                      <w:marBottom w:val="0"/>
                      <w:divBdr>
                        <w:top w:val="none" w:sz="0" w:space="0" w:color="auto"/>
                        <w:left w:val="none" w:sz="0" w:space="0" w:color="auto"/>
                        <w:bottom w:val="none" w:sz="0" w:space="0" w:color="auto"/>
                        <w:right w:val="none" w:sz="0" w:space="0" w:color="auto"/>
                      </w:divBdr>
                    </w:div>
                  </w:divsChild>
                </w:div>
                <w:div w:id="1430007350">
                  <w:marLeft w:val="0"/>
                  <w:marRight w:val="0"/>
                  <w:marTop w:val="0"/>
                  <w:marBottom w:val="0"/>
                  <w:divBdr>
                    <w:top w:val="none" w:sz="0" w:space="0" w:color="auto"/>
                    <w:left w:val="none" w:sz="0" w:space="0" w:color="auto"/>
                    <w:bottom w:val="none" w:sz="0" w:space="0" w:color="auto"/>
                    <w:right w:val="none" w:sz="0" w:space="0" w:color="auto"/>
                  </w:divBdr>
                  <w:divsChild>
                    <w:div w:id="528833177">
                      <w:marLeft w:val="0"/>
                      <w:marRight w:val="0"/>
                      <w:marTop w:val="0"/>
                      <w:marBottom w:val="0"/>
                      <w:divBdr>
                        <w:top w:val="none" w:sz="0" w:space="0" w:color="auto"/>
                        <w:left w:val="none" w:sz="0" w:space="0" w:color="auto"/>
                        <w:bottom w:val="none" w:sz="0" w:space="0" w:color="auto"/>
                        <w:right w:val="none" w:sz="0" w:space="0" w:color="auto"/>
                      </w:divBdr>
                    </w:div>
                  </w:divsChild>
                </w:div>
                <w:div w:id="1248423100">
                  <w:marLeft w:val="0"/>
                  <w:marRight w:val="0"/>
                  <w:marTop w:val="0"/>
                  <w:marBottom w:val="0"/>
                  <w:divBdr>
                    <w:top w:val="none" w:sz="0" w:space="0" w:color="auto"/>
                    <w:left w:val="none" w:sz="0" w:space="0" w:color="auto"/>
                    <w:bottom w:val="none" w:sz="0" w:space="0" w:color="auto"/>
                    <w:right w:val="none" w:sz="0" w:space="0" w:color="auto"/>
                  </w:divBdr>
                  <w:divsChild>
                    <w:div w:id="1501114834">
                      <w:marLeft w:val="0"/>
                      <w:marRight w:val="0"/>
                      <w:marTop w:val="0"/>
                      <w:marBottom w:val="0"/>
                      <w:divBdr>
                        <w:top w:val="none" w:sz="0" w:space="0" w:color="auto"/>
                        <w:left w:val="none" w:sz="0" w:space="0" w:color="auto"/>
                        <w:bottom w:val="none" w:sz="0" w:space="0" w:color="auto"/>
                        <w:right w:val="none" w:sz="0" w:space="0" w:color="auto"/>
                      </w:divBdr>
                    </w:div>
                  </w:divsChild>
                </w:div>
                <w:div w:id="1532842041">
                  <w:marLeft w:val="0"/>
                  <w:marRight w:val="0"/>
                  <w:marTop w:val="0"/>
                  <w:marBottom w:val="0"/>
                  <w:divBdr>
                    <w:top w:val="none" w:sz="0" w:space="0" w:color="auto"/>
                    <w:left w:val="none" w:sz="0" w:space="0" w:color="auto"/>
                    <w:bottom w:val="none" w:sz="0" w:space="0" w:color="auto"/>
                    <w:right w:val="none" w:sz="0" w:space="0" w:color="auto"/>
                  </w:divBdr>
                  <w:divsChild>
                    <w:div w:id="2143578535">
                      <w:marLeft w:val="0"/>
                      <w:marRight w:val="0"/>
                      <w:marTop w:val="0"/>
                      <w:marBottom w:val="0"/>
                      <w:divBdr>
                        <w:top w:val="none" w:sz="0" w:space="0" w:color="auto"/>
                        <w:left w:val="none" w:sz="0" w:space="0" w:color="auto"/>
                        <w:bottom w:val="none" w:sz="0" w:space="0" w:color="auto"/>
                        <w:right w:val="none" w:sz="0" w:space="0" w:color="auto"/>
                      </w:divBdr>
                    </w:div>
                  </w:divsChild>
                </w:div>
                <w:div w:id="135757018">
                  <w:marLeft w:val="0"/>
                  <w:marRight w:val="0"/>
                  <w:marTop w:val="0"/>
                  <w:marBottom w:val="0"/>
                  <w:divBdr>
                    <w:top w:val="none" w:sz="0" w:space="0" w:color="auto"/>
                    <w:left w:val="none" w:sz="0" w:space="0" w:color="auto"/>
                    <w:bottom w:val="none" w:sz="0" w:space="0" w:color="auto"/>
                    <w:right w:val="none" w:sz="0" w:space="0" w:color="auto"/>
                  </w:divBdr>
                  <w:divsChild>
                    <w:div w:id="1243376197">
                      <w:marLeft w:val="0"/>
                      <w:marRight w:val="0"/>
                      <w:marTop w:val="0"/>
                      <w:marBottom w:val="0"/>
                      <w:divBdr>
                        <w:top w:val="none" w:sz="0" w:space="0" w:color="auto"/>
                        <w:left w:val="none" w:sz="0" w:space="0" w:color="auto"/>
                        <w:bottom w:val="none" w:sz="0" w:space="0" w:color="auto"/>
                        <w:right w:val="none" w:sz="0" w:space="0" w:color="auto"/>
                      </w:divBdr>
                    </w:div>
                  </w:divsChild>
                </w:div>
                <w:div w:id="2012249264">
                  <w:marLeft w:val="0"/>
                  <w:marRight w:val="0"/>
                  <w:marTop w:val="0"/>
                  <w:marBottom w:val="0"/>
                  <w:divBdr>
                    <w:top w:val="none" w:sz="0" w:space="0" w:color="auto"/>
                    <w:left w:val="none" w:sz="0" w:space="0" w:color="auto"/>
                    <w:bottom w:val="none" w:sz="0" w:space="0" w:color="auto"/>
                    <w:right w:val="none" w:sz="0" w:space="0" w:color="auto"/>
                  </w:divBdr>
                  <w:divsChild>
                    <w:div w:id="1388724138">
                      <w:marLeft w:val="0"/>
                      <w:marRight w:val="0"/>
                      <w:marTop w:val="0"/>
                      <w:marBottom w:val="0"/>
                      <w:divBdr>
                        <w:top w:val="none" w:sz="0" w:space="0" w:color="auto"/>
                        <w:left w:val="none" w:sz="0" w:space="0" w:color="auto"/>
                        <w:bottom w:val="none" w:sz="0" w:space="0" w:color="auto"/>
                        <w:right w:val="none" w:sz="0" w:space="0" w:color="auto"/>
                      </w:divBdr>
                    </w:div>
                  </w:divsChild>
                </w:div>
                <w:div w:id="1031221789">
                  <w:marLeft w:val="0"/>
                  <w:marRight w:val="0"/>
                  <w:marTop w:val="0"/>
                  <w:marBottom w:val="0"/>
                  <w:divBdr>
                    <w:top w:val="none" w:sz="0" w:space="0" w:color="auto"/>
                    <w:left w:val="none" w:sz="0" w:space="0" w:color="auto"/>
                    <w:bottom w:val="none" w:sz="0" w:space="0" w:color="auto"/>
                    <w:right w:val="none" w:sz="0" w:space="0" w:color="auto"/>
                  </w:divBdr>
                  <w:divsChild>
                    <w:div w:id="210728489">
                      <w:marLeft w:val="0"/>
                      <w:marRight w:val="0"/>
                      <w:marTop w:val="0"/>
                      <w:marBottom w:val="0"/>
                      <w:divBdr>
                        <w:top w:val="none" w:sz="0" w:space="0" w:color="auto"/>
                        <w:left w:val="none" w:sz="0" w:space="0" w:color="auto"/>
                        <w:bottom w:val="none" w:sz="0" w:space="0" w:color="auto"/>
                        <w:right w:val="none" w:sz="0" w:space="0" w:color="auto"/>
                      </w:divBdr>
                    </w:div>
                  </w:divsChild>
                </w:div>
                <w:div w:id="1737361583">
                  <w:marLeft w:val="0"/>
                  <w:marRight w:val="0"/>
                  <w:marTop w:val="0"/>
                  <w:marBottom w:val="0"/>
                  <w:divBdr>
                    <w:top w:val="none" w:sz="0" w:space="0" w:color="auto"/>
                    <w:left w:val="none" w:sz="0" w:space="0" w:color="auto"/>
                    <w:bottom w:val="none" w:sz="0" w:space="0" w:color="auto"/>
                    <w:right w:val="none" w:sz="0" w:space="0" w:color="auto"/>
                  </w:divBdr>
                  <w:divsChild>
                    <w:div w:id="376971115">
                      <w:marLeft w:val="0"/>
                      <w:marRight w:val="0"/>
                      <w:marTop w:val="0"/>
                      <w:marBottom w:val="0"/>
                      <w:divBdr>
                        <w:top w:val="none" w:sz="0" w:space="0" w:color="auto"/>
                        <w:left w:val="none" w:sz="0" w:space="0" w:color="auto"/>
                        <w:bottom w:val="none" w:sz="0" w:space="0" w:color="auto"/>
                        <w:right w:val="none" w:sz="0" w:space="0" w:color="auto"/>
                      </w:divBdr>
                    </w:div>
                  </w:divsChild>
                </w:div>
                <w:div w:id="2103718074">
                  <w:marLeft w:val="0"/>
                  <w:marRight w:val="0"/>
                  <w:marTop w:val="0"/>
                  <w:marBottom w:val="0"/>
                  <w:divBdr>
                    <w:top w:val="none" w:sz="0" w:space="0" w:color="auto"/>
                    <w:left w:val="none" w:sz="0" w:space="0" w:color="auto"/>
                    <w:bottom w:val="none" w:sz="0" w:space="0" w:color="auto"/>
                    <w:right w:val="none" w:sz="0" w:space="0" w:color="auto"/>
                  </w:divBdr>
                  <w:divsChild>
                    <w:div w:id="515194884">
                      <w:marLeft w:val="0"/>
                      <w:marRight w:val="0"/>
                      <w:marTop w:val="0"/>
                      <w:marBottom w:val="0"/>
                      <w:divBdr>
                        <w:top w:val="none" w:sz="0" w:space="0" w:color="auto"/>
                        <w:left w:val="none" w:sz="0" w:space="0" w:color="auto"/>
                        <w:bottom w:val="none" w:sz="0" w:space="0" w:color="auto"/>
                        <w:right w:val="none" w:sz="0" w:space="0" w:color="auto"/>
                      </w:divBdr>
                    </w:div>
                  </w:divsChild>
                </w:div>
                <w:div w:id="1932275508">
                  <w:marLeft w:val="0"/>
                  <w:marRight w:val="0"/>
                  <w:marTop w:val="0"/>
                  <w:marBottom w:val="0"/>
                  <w:divBdr>
                    <w:top w:val="none" w:sz="0" w:space="0" w:color="auto"/>
                    <w:left w:val="none" w:sz="0" w:space="0" w:color="auto"/>
                    <w:bottom w:val="none" w:sz="0" w:space="0" w:color="auto"/>
                    <w:right w:val="none" w:sz="0" w:space="0" w:color="auto"/>
                  </w:divBdr>
                  <w:divsChild>
                    <w:div w:id="1900283300">
                      <w:marLeft w:val="0"/>
                      <w:marRight w:val="0"/>
                      <w:marTop w:val="0"/>
                      <w:marBottom w:val="0"/>
                      <w:divBdr>
                        <w:top w:val="none" w:sz="0" w:space="0" w:color="auto"/>
                        <w:left w:val="none" w:sz="0" w:space="0" w:color="auto"/>
                        <w:bottom w:val="none" w:sz="0" w:space="0" w:color="auto"/>
                        <w:right w:val="none" w:sz="0" w:space="0" w:color="auto"/>
                      </w:divBdr>
                    </w:div>
                  </w:divsChild>
                </w:div>
                <w:div w:id="645402840">
                  <w:marLeft w:val="0"/>
                  <w:marRight w:val="0"/>
                  <w:marTop w:val="0"/>
                  <w:marBottom w:val="0"/>
                  <w:divBdr>
                    <w:top w:val="none" w:sz="0" w:space="0" w:color="auto"/>
                    <w:left w:val="none" w:sz="0" w:space="0" w:color="auto"/>
                    <w:bottom w:val="none" w:sz="0" w:space="0" w:color="auto"/>
                    <w:right w:val="none" w:sz="0" w:space="0" w:color="auto"/>
                  </w:divBdr>
                  <w:divsChild>
                    <w:div w:id="2138328364">
                      <w:marLeft w:val="0"/>
                      <w:marRight w:val="0"/>
                      <w:marTop w:val="0"/>
                      <w:marBottom w:val="0"/>
                      <w:divBdr>
                        <w:top w:val="none" w:sz="0" w:space="0" w:color="auto"/>
                        <w:left w:val="none" w:sz="0" w:space="0" w:color="auto"/>
                        <w:bottom w:val="none" w:sz="0" w:space="0" w:color="auto"/>
                        <w:right w:val="none" w:sz="0" w:space="0" w:color="auto"/>
                      </w:divBdr>
                    </w:div>
                  </w:divsChild>
                </w:div>
                <w:div w:id="288829200">
                  <w:marLeft w:val="0"/>
                  <w:marRight w:val="0"/>
                  <w:marTop w:val="0"/>
                  <w:marBottom w:val="0"/>
                  <w:divBdr>
                    <w:top w:val="none" w:sz="0" w:space="0" w:color="auto"/>
                    <w:left w:val="none" w:sz="0" w:space="0" w:color="auto"/>
                    <w:bottom w:val="none" w:sz="0" w:space="0" w:color="auto"/>
                    <w:right w:val="none" w:sz="0" w:space="0" w:color="auto"/>
                  </w:divBdr>
                  <w:divsChild>
                    <w:div w:id="8586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3816">
              <w:marLeft w:val="0"/>
              <w:marRight w:val="0"/>
              <w:marTop w:val="0"/>
              <w:marBottom w:val="0"/>
              <w:divBdr>
                <w:top w:val="none" w:sz="0" w:space="0" w:color="auto"/>
                <w:left w:val="none" w:sz="0" w:space="0" w:color="auto"/>
                <w:bottom w:val="none" w:sz="0" w:space="0" w:color="auto"/>
                <w:right w:val="none" w:sz="0" w:space="0" w:color="auto"/>
              </w:divBdr>
              <w:divsChild>
                <w:div w:id="5476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3777">
      <w:bodyDiv w:val="1"/>
      <w:marLeft w:val="0"/>
      <w:marRight w:val="0"/>
      <w:marTop w:val="0"/>
      <w:marBottom w:val="0"/>
      <w:divBdr>
        <w:top w:val="none" w:sz="0" w:space="0" w:color="auto"/>
        <w:left w:val="none" w:sz="0" w:space="0" w:color="auto"/>
        <w:bottom w:val="none" w:sz="0" w:space="0" w:color="auto"/>
        <w:right w:val="none" w:sz="0" w:space="0" w:color="auto"/>
      </w:divBdr>
      <w:divsChild>
        <w:div w:id="622418047">
          <w:marLeft w:val="0"/>
          <w:marRight w:val="0"/>
          <w:marTop w:val="0"/>
          <w:marBottom w:val="0"/>
          <w:divBdr>
            <w:top w:val="none" w:sz="0" w:space="0" w:color="auto"/>
            <w:left w:val="none" w:sz="0" w:space="0" w:color="auto"/>
            <w:bottom w:val="none" w:sz="0" w:space="0" w:color="auto"/>
            <w:right w:val="none" w:sz="0" w:space="0" w:color="auto"/>
          </w:divBdr>
          <w:divsChild>
            <w:div w:id="1699963628">
              <w:marLeft w:val="0"/>
              <w:marRight w:val="0"/>
              <w:marTop w:val="0"/>
              <w:marBottom w:val="0"/>
              <w:divBdr>
                <w:top w:val="none" w:sz="0" w:space="0" w:color="auto"/>
                <w:left w:val="none" w:sz="0" w:space="0" w:color="auto"/>
                <w:bottom w:val="none" w:sz="0" w:space="0" w:color="auto"/>
                <w:right w:val="none" w:sz="0" w:space="0" w:color="auto"/>
              </w:divBdr>
              <w:divsChild>
                <w:div w:id="9616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3295">
      <w:bodyDiv w:val="1"/>
      <w:marLeft w:val="0"/>
      <w:marRight w:val="0"/>
      <w:marTop w:val="0"/>
      <w:marBottom w:val="0"/>
      <w:divBdr>
        <w:top w:val="none" w:sz="0" w:space="0" w:color="auto"/>
        <w:left w:val="none" w:sz="0" w:space="0" w:color="auto"/>
        <w:bottom w:val="none" w:sz="0" w:space="0" w:color="auto"/>
        <w:right w:val="none" w:sz="0" w:space="0" w:color="auto"/>
      </w:divBdr>
      <w:divsChild>
        <w:div w:id="2085564218">
          <w:marLeft w:val="0"/>
          <w:marRight w:val="0"/>
          <w:marTop w:val="150"/>
          <w:marBottom w:val="150"/>
          <w:divBdr>
            <w:top w:val="none" w:sz="0" w:space="0" w:color="auto"/>
            <w:left w:val="none" w:sz="0" w:space="0" w:color="auto"/>
            <w:bottom w:val="none" w:sz="0" w:space="0" w:color="auto"/>
            <w:right w:val="none" w:sz="0" w:space="0" w:color="auto"/>
          </w:divBdr>
        </w:div>
      </w:divsChild>
    </w:div>
    <w:div w:id="1402406626">
      <w:bodyDiv w:val="1"/>
      <w:marLeft w:val="0"/>
      <w:marRight w:val="0"/>
      <w:marTop w:val="0"/>
      <w:marBottom w:val="0"/>
      <w:divBdr>
        <w:top w:val="none" w:sz="0" w:space="0" w:color="auto"/>
        <w:left w:val="none" w:sz="0" w:space="0" w:color="auto"/>
        <w:bottom w:val="none" w:sz="0" w:space="0" w:color="auto"/>
        <w:right w:val="none" w:sz="0" w:space="0" w:color="auto"/>
      </w:divBdr>
      <w:divsChild>
        <w:div w:id="1207569885">
          <w:marLeft w:val="0"/>
          <w:marRight w:val="0"/>
          <w:marTop w:val="150"/>
          <w:marBottom w:val="150"/>
          <w:divBdr>
            <w:top w:val="none" w:sz="0" w:space="0" w:color="auto"/>
            <w:left w:val="none" w:sz="0" w:space="0" w:color="auto"/>
            <w:bottom w:val="none" w:sz="0" w:space="0" w:color="auto"/>
            <w:right w:val="none" w:sz="0" w:space="0" w:color="auto"/>
          </w:divBdr>
        </w:div>
      </w:divsChild>
    </w:div>
    <w:div w:id="1431120471">
      <w:bodyDiv w:val="1"/>
      <w:marLeft w:val="0"/>
      <w:marRight w:val="0"/>
      <w:marTop w:val="0"/>
      <w:marBottom w:val="0"/>
      <w:divBdr>
        <w:top w:val="none" w:sz="0" w:space="0" w:color="auto"/>
        <w:left w:val="none" w:sz="0" w:space="0" w:color="auto"/>
        <w:bottom w:val="none" w:sz="0" w:space="0" w:color="auto"/>
        <w:right w:val="none" w:sz="0" w:space="0" w:color="auto"/>
      </w:divBdr>
      <w:divsChild>
        <w:div w:id="555313742">
          <w:marLeft w:val="0"/>
          <w:marRight w:val="0"/>
          <w:marTop w:val="0"/>
          <w:marBottom w:val="0"/>
          <w:divBdr>
            <w:top w:val="none" w:sz="0" w:space="0" w:color="auto"/>
            <w:left w:val="none" w:sz="0" w:space="0" w:color="auto"/>
            <w:bottom w:val="none" w:sz="0" w:space="0" w:color="auto"/>
            <w:right w:val="none" w:sz="0" w:space="0" w:color="auto"/>
          </w:divBdr>
          <w:divsChild>
            <w:div w:id="1447382534">
              <w:marLeft w:val="0"/>
              <w:marRight w:val="0"/>
              <w:marTop w:val="0"/>
              <w:marBottom w:val="0"/>
              <w:divBdr>
                <w:top w:val="none" w:sz="0" w:space="0" w:color="auto"/>
                <w:left w:val="none" w:sz="0" w:space="0" w:color="auto"/>
                <w:bottom w:val="none" w:sz="0" w:space="0" w:color="auto"/>
                <w:right w:val="none" w:sz="0" w:space="0" w:color="auto"/>
              </w:divBdr>
              <w:divsChild>
                <w:div w:id="1474106427">
                  <w:marLeft w:val="0"/>
                  <w:marRight w:val="0"/>
                  <w:marTop w:val="0"/>
                  <w:marBottom w:val="0"/>
                  <w:divBdr>
                    <w:top w:val="none" w:sz="0" w:space="0" w:color="auto"/>
                    <w:left w:val="none" w:sz="0" w:space="0" w:color="auto"/>
                    <w:bottom w:val="none" w:sz="0" w:space="0" w:color="auto"/>
                    <w:right w:val="none" w:sz="0" w:space="0" w:color="auto"/>
                  </w:divBdr>
                  <w:divsChild>
                    <w:div w:id="1003706086">
                      <w:marLeft w:val="0"/>
                      <w:marRight w:val="0"/>
                      <w:marTop w:val="0"/>
                      <w:marBottom w:val="0"/>
                      <w:divBdr>
                        <w:top w:val="none" w:sz="0" w:space="0" w:color="auto"/>
                        <w:left w:val="none" w:sz="0" w:space="0" w:color="auto"/>
                        <w:bottom w:val="none" w:sz="0" w:space="0" w:color="auto"/>
                        <w:right w:val="none" w:sz="0" w:space="0" w:color="auto"/>
                      </w:divBdr>
                    </w:div>
                  </w:divsChild>
                </w:div>
                <w:div w:id="2019967908">
                  <w:marLeft w:val="0"/>
                  <w:marRight w:val="0"/>
                  <w:marTop w:val="0"/>
                  <w:marBottom w:val="0"/>
                  <w:divBdr>
                    <w:top w:val="none" w:sz="0" w:space="0" w:color="auto"/>
                    <w:left w:val="none" w:sz="0" w:space="0" w:color="auto"/>
                    <w:bottom w:val="none" w:sz="0" w:space="0" w:color="auto"/>
                    <w:right w:val="none" w:sz="0" w:space="0" w:color="auto"/>
                  </w:divBdr>
                  <w:divsChild>
                    <w:div w:id="569081034">
                      <w:marLeft w:val="0"/>
                      <w:marRight w:val="0"/>
                      <w:marTop w:val="0"/>
                      <w:marBottom w:val="0"/>
                      <w:divBdr>
                        <w:top w:val="none" w:sz="0" w:space="0" w:color="auto"/>
                        <w:left w:val="none" w:sz="0" w:space="0" w:color="auto"/>
                        <w:bottom w:val="none" w:sz="0" w:space="0" w:color="auto"/>
                        <w:right w:val="none" w:sz="0" w:space="0" w:color="auto"/>
                      </w:divBdr>
                    </w:div>
                  </w:divsChild>
                </w:div>
                <w:div w:id="1863517623">
                  <w:marLeft w:val="0"/>
                  <w:marRight w:val="0"/>
                  <w:marTop w:val="0"/>
                  <w:marBottom w:val="0"/>
                  <w:divBdr>
                    <w:top w:val="none" w:sz="0" w:space="0" w:color="auto"/>
                    <w:left w:val="none" w:sz="0" w:space="0" w:color="auto"/>
                    <w:bottom w:val="none" w:sz="0" w:space="0" w:color="auto"/>
                    <w:right w:val="none" w:sz="0" w:space="0" w:color="auto"/>
                  </w:divBdr>
                  <w:divsChild>
                    <w:div w:id="2110462103">
                      <w:marLeft w:val="0"/>
                      <w:marRight w:val="0"/>
                      <w:marTop w:val="0"/>
                      <w:marBottom w:val="0"/>
                      <w:divBdr>
                        <w:top w:val="none" w:sz="0" w:space="0" w:color="auto"/>
                        <w:left w:val="none" w:sz="0" w:space="0" w:color="auto"/>
                        <w:bottom w:val="none" w:sz="0" w:space="0" w:color="auto"/>
                        <w:right w:val="none" w:sz="0" w:space="0" w:color="auto"/>
                      </w:divBdr>
                    </w:div>
                  </w:divsChild>
                </w:div>
                <w:div w:id="323749208">
                  <w:marLeft w:val="0"/>
                  <w:marRight w:val="0"/>
                  <w:marTop w:val="0"/>
                  <w:marBottom w:val="0"/>
                  <w:divBdr>
                    <w:top w:val="none" w:sz="0" w:space="0" w:color="auto"/>
                    <w:left w:val="none" w:sz="0" w:space="0" w:color="auto"/>
                    <w:bottom w:val="none" w:sz="0" w:space="0" w:color="auto"/>
                    <w:right w:val="none" w:sz="0" w:space="0" w:color="auto"/>
                  </w:divBdr>
                  <w:divsChild>
                    <w:div w:id="1063991507">
                      <w:marLeft w:val="0"/>
                      <w:marRight w:val="0"/>
                      <w:marTop w:val="0"/>
                      <w:marBottom w:val="0"/>
                      <w:divBdr>
                        <w:top w:val="none" w:sz="0" w:space="0" w:color="auto"/>
                        <w:left w:val="none" w:sz="0" w:space="0" w:color="auto"/>
                        <w:bottom w:val="none" w:sz="0" w:space="0" w:color="auto"/>
                        <w:right w:val="none" w:sz="0" w:space="0" w:color="auto"/>
                      </w:divBdr>
                    </w:div>
                  </w:divsChild>
                </w:div>
                <w:div w:id="1645744335">
                  <w:marLeft w:val="0"/>
                  <w:marRight w:val="0"/>
                  <w:marTop w:val="0"/>
                  <w:marBottom w:val="0"/>
                  <w:divBdr>
                    <w:top w:val="none" w:sz="0" w:space="0" w:color="auto"/>
                    <w:left w:val="none" w:sz="0" w:space="0" w:color="auto"/>
                    <w:bottom w:val="none" w:sz="0" w:space="0" w:color="auto"/>
                    <w:right w:val="none" w:sz="0" w:space="0" w:color="auto"/>
                  </w:divBdr>
                  <w:divsChild>
                    <w:div w:id="458035130">
                      <w:marLeft w:val="0"/>
                      <w:marRight w:val="0"/>
                      <w:marTop w:val="0"/>
                      <w:marBottom w:val="0"/>
                      <w:divBdr>
                        <w:top w:val="none" w:sz="0" w:space="0" w:color="auto"/>
                        <w:left w:val="none" w:sz="0" w:space="0" w:color="auto"/>
                        <w:bottom w:val="none" w:sz="0" w:space="0" w:color="auto"/>
                        <w:right w:val="none" w:sz="0" w:space="0" w:color="auto"/>
                      </w:divBdr>
                    </w:div>
                  </w:divsChild>
                </w:div>
                <w:div w:id="73481812">
                  <w:marLeft w:val="0"/>
                  <w:marRight w:val="0"/>
                  <w:marTop w:val="0"/>
                  <w:marBottom w:val="0"/>
                  <w:divBdr>
                    <w:top w:val="none" w:sz="0" w:space="0" w:color="auto"/>
                    <w:left w:val="none" w:sz="0" w:space="0" w:color="auto"/>
                    <w:bottom w:val="none" w:sz="0" w:space="0" w:color="auto"/>
                    <w:right w:val="none" w:sz="0" w:space="0" w:color="auto"/>
                  </w:divBdr>
                  <w:divsChild>
                    <w:div w:id="1567180958">
                      <w:marLeft w:val="0"/>
                      <w:marRight w:val="0"/>
                      <w:marTop w:val="0"/>
                      <w:marBottom w:val="0"/>
                      <w:divBdr>
                        <w:top w:val="none" w:sz="0" w:space="0" w:color="auto"/>
                        <w:left w:val="none" w:sz="0" w:space="0" w:color="auto"/>
                        <w:bottom w:val="none" w:sz="0" w:space="0" w:color="auto"/>
                        <w:right w:val="none" w:sz="0" w:space="0" w:color="auto"/>
                      </w:divBdr>
                    </w:div>
                  </w:divsChild>
                </w:div>
                <w:div w:id="595943624">
                  <w:marLeft w:val="0"/>
                  <w:marRight w:val="0"/>
                  <w:marTop w:val="0"/>
                  <w:marBottom w:val="0"/>
                  <w:divBdr>
                    <w:top w:val="none" w:sz="0" w:space="0" w:color="auto"/>
                    <w:left w:val="none" w:sz="0" w:space="0" w:color="auto"/>
                    <w:bottom w:val="none" w:sz="0" w:space="0" w:color="auto"/>
                    <w:right w:val="none" w:sz="0" w:space="0" w:color="auto"/>
                  </w:divBdr>
                  <w:divsChild>
                    <w:div w:id="850722867">
                      <w:marLeft w:val="0"/>
                      <w:marRight w:val="0"/>
                      <w:marTop w:val="0"/>
                      <w:marBottom w:val="0"/>
                      <w:divBdr>
                        <w:top w:val="none" w:sz="0" w:space="0" w:color="auto"/>
                        <w:left w:val="none" w:sz="0" w:space="0" w:color="auto"/>
                        <w:bottom w:val="none" w:sz="0" w:space="0" w:color="auto"/>
                        <w:right w:val="none" w:sz="0" w:space="0" w:color="auto"/>
                      </w:divBdr>
                    </w:div>
                  </w:divsChild>
                </w:div>
                <w:div w:id="1270433154">
                  <w:marLeft w:val="0"/>
                  <w:marRight w:val="0"/>
                  <w:marTop w:val="0"/>
                  <w:marBottom w:val="0"/>
                  <w:divBdr>
                    <w:top w:val="none" w:sz="0" w:space="0" w:color="auto"/>
                    <w:left w:val="none" w:sz="0" w:space="0" w:color="auto"/>
                    <w:bottom w:val="none" w:sz="0" w:space="0" w:color="auto"/>
                    <w:right w:val="none" w:sz="0" w:space="0" w:color="auto"/>
                  </w:divBdr>
                  <w:divsChild>
                    <w:div w:id="101923639">
                      <w:marLeft w:val="0"/>
                      <w:marRight w:val="0"/>
                      <w:marTop w:val="0"/>
                      <w:marBottom w:val="0"/>
                      <w:divBdr>
                        <w:top w:val="none" w:sz="0" w:space="0" w:color="auto"/>
                        <w:left w:val="none" w:sz="0" w:space="0" w:color="auto"/>
                        <w:bottom w:val="none" w:sz="0" w:space="0" w:color="auto"/>
                        <w:right w:val="none" w:sz="0" w:space="0" w:color="auto"/>
                      </w:divBdr>
                    </w:div>
                  </w:divsChild>
                </w:div>
                <w:div w:id="1299873079">
                  <w:marLeft w:val="0"/>
                  <w:marRight w:val="0"/>
                  <w:marTop w:val="0"/>
                  <w:marBottom w:val="0"/>
                  <w:divBdr>
                    <w:top w:val="none" w:sz="0" w:space="0" w:color="auto"/>
                    <w:left w:val="none" w:sz="0" w:space="0" w:color="auto"/>
                    <w:bottom w:val="none" w:sz="0" w:space="0" w:color="auto"/>
                    <w:right w:val="none" w:sz="0" w:space="0" w:color="auto"/>
                  </w:divBdr>
                  <w:divsChild>
                    <w:div w:id="843319926">
                      <w:marLeft w:val="0"/>
                      <w:marRight w:val="0"/>
                      <w:marTop w:val="0"/>
                      <w:marBottom w:val="0"/>
                      <w:divBdr>
                        <w:top w:val="none" w:sz="0" w:space="0" w:color="auto"/>
                        <w:left w:val="none" w:sz="0" w:space="0" w:color="auto"/>
                        <w:bottom w:val="none" w:sz="0" w:space="0" w:color="auto"/>
                        <w:right w:val="none" w:sz="0" w:space="0" w:color="auto"/>
                      </w:divBdr>
                    </w:div>
                  </w:divsChild>
                </w:div>
                <w:div w:id="521433244">
                  <w:marLeft w:val="0"/>
                  <w:marRight w:val="0"/>
                  <w:marTop w:val="0"/>
                  <w:marBottom w:val="0"/>
                  <w:divBdr>
                    <w:top w:val="none" w:sz="0" w:space="0" w:color="auto"/>
                    <w:left w:val="none" w:sz="0" w:space="0" w:color="auto"/>
                    <w:bottom w:val="none" w:sz="0" w:space="0" w:color="auto"/>
                    <w:right w:val="none" w:sz="0" w:space="0" w:color="auto"/>
                  </w:divBdr>
                  <w:divsChild>
                    <w:div w:id="1311594146">
                      <w:marLeft w:val="0"/>
                      <w:marRight w:val="0"/>
                      <w:marTop w:val="0"/>
                      <w:marBottom w:val="0"/>
                      <w:divBdr>
                        <w:top w:val="none" w:sz="0" w:space="0" w:color="auto"/>
                        <w:left w:val="none" w:sz="0" w:space="0" w:color="auto"/>
                        <w:bottom w:val="none" w:sz="0" w:space="0" w:color="auto"/>
                        <w:right w:val="none" w:sz="0" w:space="0" w:color="auto"/>
                      </w:divBdr>
                    </w:div>
                  </w:divsChild>
                </w:div>
                <w:div w:id="472798313">
                  <w:marLeft w:val="0"/>
                  <w:marRight w:val="0"/>
                  <w:marTop w:val="0"/>
                  <w:marBottom w:val="0"/>
                  <w:divBdr>
                    <w:top w:val="none" w:sz="0" w:space="0" w:color="auto"/>
                    <w:left w:val="none" w:sz="0" w:space="0" w:color="auto"/>
                    <w:bottom w:val="none" w:sz="0" w:space="0" w:color="auto"/>
                    <w:right w:val="none" w:sz="0" w:space="0" w:color="auto"/>
                  </w:divBdr>
                  <w:divsChild>
                    <w:div w:id="929700590">
                      <w:marLeft w:val="0"/>
                      <w:marRight w:val="0"/>
                      <w:marTop w:val="0"/>
                      <w:marBottom w:val="0"/>
                      <w:divBdr>
                        <w:top w:val="none" w:sz="0" w:space="0" w:color="auto"/>
                        <w:left w:val="none" w:sz="0" w:space="0" w:color="auto"/>
                        <w:bottom w:val="none" w:sz="0" w:space="0" w:color="auto"/>
                        <w:right w:val="none" w:sz="0" w:space="0" w:color="auto"/>
                      </w:divBdr>
                    </w:div>
                  </w:divsChild>
                </w:div>
                <w:div w:id="150290528">
                  <w:marLeft w:val="0"/>
                  <w:marRight w:val="0"/>
                  <w:marTop w:val="0"/>
                  <w:marBottom w:val="0"/>
                  <w:divBdr>
                    <w:top w:val="none" w:sz="0" w:space="0" w:color="auto"/>
                    <w:left w:val="none" w:sz="0" w:space="0" w:color="auto"/>
                    <w:bottom w:val="none" w:sz="0" w:space="0" w:color="auto"/>
                    <w:right w:val="none" w:sz="0" w:space="0" w:color="auto"/>
                  </w:divBdr>
                  <w:divsChild>
                    <w:div w:id="1818450033">
                      <w:marLeft w:val="0"/>
                      <w:marRight w:val="0"/>
                      <w:marTop w:val="0"/>
                      <w:marBottom w:val="0"/>
                      <w:divBdr>
                        <w:top w:val="none" w:sz="0" w:space="0" w:color="auto"/>
                        <w:left w:val="none" w:sz="0" w:space="0" w:color="auto"/>
                        <w:bottom w:val="none" w:sz="0" w:space="0" w:color="auto"/>
                        <w:right w:val="none" w:sz="0" w:space="0" w:color="auto"/>
                      </w:divBdr>
                    </w:div>
                  </w:divsChild>
                </w:div>
                <w:div w:id="715396296">
                  <w:marLeft w:val="0"/>
                  <w:marRight w:val="0"/>
                  <w:marTop w:val="0"/>
                  <w:marBottom w:val="0"/>
                  <w:divBdr>
                    <w:top w:val="none" w:sz="0" w:space="0" w:color="auto"/>
                    <w:left w:val="none" w:sz="0" w:space="0" w:color="auto"/>
                    <w:bottom w:val="none" w:sz="0" w:space="0" w:color="auto"/>
                    <w:right w:val="none" w:sz="0" w:space="0" w:color="auto"/>
                  </w:divBdr>
                  <w:divsChild>
                    <w:div w:id="1332831480">
                      <w:marLeft w:val="0"/>
                      <w:marRight w:val="0"/>
                      <w:marTop w:val="0"/>
                      <w:marBottom w:val="0"/>
                      <w:divBdr>
                        <w:top w:val="none" w:sz="0" w:space="0" w:color="auto"/>
                        <w:left w:val="none" w:sz="0" w:space="0" w:color="auto"/>
                        <w:bottom w:val="none" w:sz="0" w:space="0" w:color="auto"/>
                        <w:right w:val="none" w:sz="0" w:space="0" w:color="auto"/>
                      </w:divBdr>
                    </w:div>
                  </w:divsChild>
                </w:div>
                <w:div w:id="2006088309">
                  <w:marLeft w:val="0"/>
                  <w:marRight w:val="0"/>
                  <w:marTop w:val="0"/>
                  <w:marBottom w:val="0"/>
                  <w:divBdr>
                    <w:top w:val="none" w:sz="0" w:space="0" w:color="auto"/>
                    <w:left w:val="none" w:sz="0" w:space="0" w:color="auto"/>
                    <w:bottom w:val="none" w:sz="0" w:space="0" w:color="auto"/>
                    <w:right w:val="none" w:sz="0" w:space="0" w:color="auto"/>
                  </w:divBdr>
                  <w:divsChild>
                    <w:div w:id="1473594312">
                      <w:marLeft w:val="0"/>
                      <w:marRight w:val="0"/>
                      <w:marTop w:val="0"/>
                      <w:marBottom w:val="0"/>
                      <w:divBdr>
                        <w:top w:val="none" w:sz="0" w:space="0" w:color="auto"/>
                        <w:left w:val="none" w:sz="0" w:space="0" w:color="auto"/>
                        <w:bottom w:val="none" w:sz="0" w:space="0" w:color="auto"/>
                        <w:right w:val="none" w:sz="0" w:space="0" w:color="auto"/>
                      </w:divBdr>
                    </w:div>
                  </w:divsChild>
                </w:div>
                <w:div w:id="1502040298">
                  <w:marLeft w:val="0"/>
                  <w:marRight w:val="0"/>
                  <w:marTop w:val="0"/>
                  <w:marBottom w:val="0"/>
                  <w:divBdr>
                    <w:top w:val="none" w:sz="0" w:space="0" w:color="auto"/>
                    <w:left w:val="none" w:sz="0" w:space="0" w:color="auto"/>
                    <w:bottom w:val="none" w:sz="0" w:space="0" w:color="auto"/>
                    <w:right w:val="none" w:sz="0" w:space="0" w:color="auto"/>
                  </w:divBdr>
                  <w:divsChild>
                    <w:div w:id="2055426496">
                      <w:marLeft w:val="0"/>
                      <w:marRight w:val="0"/>
                      <w:marTop w:val="0"/>
                      <w:marBottom w:val="0"/>
                      <w:divBdr>
                        <w:top w:val="none" w:sz="0" w:space="0" w:color="auto"/>
                        <w:left w:val="none" w:sz="0" w:space="0" w:color="auto"/>
                        <w:bottom w:val="none" w:sz="0" w:space="0" w:color="auto"/>
                        <w:right w:val="none" w:sz="0" w:space="0" w:color="auto"/>
                      </w:divBdr>
                    </w:div>
                  </w:divsChild>
                </w:div>
                <w:div w:id="1768379120">
                  <w:marLeft w:val="0"/>
                  <w:marRight w:val="0"/>
                  <w:marTop w:val="0"/>
                  <w:marBottom w:val="0"/>
                  <w:divBdr>
                    <w:top w:val="none" w:sz="0" w:space="0" w:color="auto"/>
                    <w:left w:val="none" w:sz="0" w:space="0" w:color="auto"/>
                    <w:bottom w:val="none" w:sz="0" w:space="0" w:color="auto"/>
                    <w:right w:val="none" w:sz="0" w:space="0" w:color="auto"/>
                  </w:divBdr>
                  <w:divsChild>
                    <w:div w:id="1312177115">
                      <w:marLeft w:val="0"/>
                      <w:marRight w:val="0"/>
                      <w:marTop w:val="0"/>
                      <w:marBottom w:val="0"/>
                      <w:divBdr>
                        <w:top w:val="none" w:sz="0" w:space="0" w:color="auto"/>
                        <w:left w:val="none" w:sz="0" w:space="0" w:color="auto"/>
                        <w:bottom w:val="none" w:sz="0" w:space="0" w:color="auto"/>
                        <w:right w:val="none" w:sz="0" w:space="0" w:color="auto"/>
                      </w:divBdr>
                    </w:div>
                  </w:divsChild>
                </w:div>
                <w:div w:id="1304502690">
                  <w:marLeft w:val="0"/>
                  <w:marRight w:val="0"/>
                  <w:marTop w:val="0"/>
                  <w:marBottom w:val="0"/>
                  <w:divBdr>
                    <w:top w:val="none" w:sz="0" w:space="0" w:color="auto"/>
                    <w:left w:val="none" w:sz="0" w:space="0" w:color="auto"/>
                    <w:bottom w:val="none" w:sz="0" w:space="0" w:color="auto"/>
                    <w:right w:val="none" w:sz="0" w:space="0" w:color="auto"/>
                  </w:divBdr>
                  <w:divsChild>
                    <w:div w:id="1565221043">
                      <w:marLeft w:val="0"/>
                      <w:marRight w:val="0"/>
                      <w:marTop w:val="0"/>
                      <w:marBottom w:val="0"/>
                      <w:divBdr>
                        <w:top w:val="none" w:sz="0" w:space="0" w:color="auto"/>
                        <w:left w:val="none" w:sz="0" w:space="0" w:color="auto"/>
                        <w:bottom w:val="none" w:sz="0" w:space="0" w:color="auto"/>
                        <w:right w:val="none" w:sz="0" w:space="0" w:color="auto"/>
                      </w:divBdr>
                    </w:div>
                  </w:divsChild>
                </w:div>
                <w:div w:id="840701271">
                  <w:marLeft w:val="0"/>
                  <w:marRight w:val="0"/>
                  <w:marTop w:val="0"/>
                  <w:marBottom w:val="0"/>
                  <w:divBdr>
                    <w:top w:val="none" w:sz="0" w:space="0" w:color="auto"/>
                    <w:left w:val="none" w:sz="0" w:space="0" w:color="auto"/>
                    <w:bottom w:val="none" w:sz="0" w:space="0" w:color="auto"/>
                    <w:right w:val="none" w:sz="0" w:space="0" w:color="auto"/>
                  </w:divBdr>
                  <w:divsChild>
                    <w:div w:id="1183322384">
                      <w:marLeft w:val="0"/>
                      <w:marRight w:val="0"/>
                      <w:marTop w:val="0"/>
                      <w:marBottom w:val="0"/>
                      <w:divBdr>
                        <w:top w:val="none" w:sz="0" w:space="0" w:color="auto"/>
                        <w:left w:val="none" w:sz="0" w:space="0" w:color="auto"/>
                        <w:bottom w:val="none" w:sz="0" w:space="0" w:color="auto"/>
                        <w:right w:val="none" w:sz="0" w:space="0" w:color="auto"/>
                      </w:divBdr>
                    </w:div>
                  </w:divsChild>
                </w:div>
                <w:div w:id="1180044089">
                  <w:marLeft w:val="0"/>
                  <w:marRight w:val="0"/>
                  <w:marTop w:val="0"/>
                  <w:marBottom w:val="0"/>
                  <w:divBdr>
                    <w:top w:val="none" w:sz="0" w:space="0" w:color="auto"/>
                    <w:left w:val="none" w:sz="0" w:space="0" w:color="auto"/>
                    <w:bottom w:val="none" w:sz="0" w:space="0" w:color="auto"/>
                    <w:right w:val="none" w:sz="0" w:space="0" w:color="auto"/>
                  </w:divBdr>
                  <w:divsChild>
                    <w:div w:id="911816152">
                      <w:marLeft w:val="0"/>
                      <w:marRight w:val="0"/>
                      <w:marTop w:val="0"/>
                      <w:marBottom w:val="0"/>
                      <w:divBdr>
                        <w:top w:val="none" w:sz="0" w:space="0" w:color="auto"/>
                        <w:left w:val="none" w:sz="0" w:space="0" w:color="auto"/>
                        <w:bottom w:val="none" w:sz="0" w:space="0" w:color="auto"/>
                        <w:right w:val="none" w:sz="0" w:space="0" w:color="auto"/>
                      </w:divBdr>
                    </w:div>
                  </w:divsChild>
                </w:div>
                <w:div w:id="1842889281">
                  <w:marLeft w:val="0"/>
                  <w:marRight w:val="0"/>
                  <w:marTop w:val="0"/>
                  <w:marBottom w:val="0"/>
                  <w:divBdr>
                    <w:top w:val="none" w:sz="0" w:space="0" w:color="auto"/>
                    <w:left w:val="none" w:sz="0" w:space="0" w:color="auto"/>
                    <w:bottom w:val="none" w:sz="0" w:space="0" w:color="auto"/>
                    <w:right w:val="none" w:sz="0" w:space="0" w:color="auto"/>
                  </w:divBdr>
                  <w:divsChild>
                    <w:div w:id="671683998">
                      <w:marLeft w:val="0"/>
                      <w:marRight w:val="0"/>
                      <w:marTop w:val="0"/>
                      <w:marBottom w:val="0"/>
                      <w:divBdr>
                        <w:top w:val="none" w:sz="0" w:space="0" w:color="auto"/>
                        <w:left w:val="none" w:sz="0" w:space="0" w:color="auto"/>
                        <w:bottom w:val="none" w:sz="0" w:space="0" w:color="auto"/>
                        <w:right w:val="none" w:sz="0" w:space="0" w:color="auto"/>
                      </w:divBdr>
                    </w:div>
                  </w:divsChild>
                </w:div>
                <w:div w:id="1922835949">
                  <w:marLeft w:val="0"/>
                  <w:marRight w:val="0"/>
                  <w:marTop w:val="0"/>
                  <w:marBottom w:val="0"/>
                  <w:divBdr>
                    <w:top w:val="none" w:sz="0" w:space="0" w:color="auto"/>
                    <w:left w:val="none" w:sz="0" w:space="0" w:color="auto"/>
                    <w:bottom w:val="none" w:sz="0" w:space="0" w:color="auto"/>
                    <w:right w:val="none" w:sz="0" w:space="0" w:color="auto"/>
                  </w:divBdr>
                  <w:divsChild>
                    <w:div w:id="1528719861">
                      <w:marLeft w:val="0"/>
                      <w:marRight w:val="0"/>
                      <w:marTop w:val="0"/>
                      <w:marBottom w:val="0"/>
                      <w:divBdr>
                        <w:top w:val="none" w:sz="0" w:space="0" w:color="auto"/>
                        <w:left w:val="none" w:sz="0" w:space="0" w:color="auto"/>
                        <w:bottom w:val="none" w:sz="0" w:space="0" w:color="auto"/>
                        <w:right w:val="none" w:sz="0" w:space="0" w:color="auto"/>
                      </w:divBdr>
                    </w:div>
                  </w:divsChild>
                </w:div>
                <w:div w:id="2043507984">
                  <w:marLeft w:val="0"/>
                  <w:marRight w:val="0"/>
                  <w:marTop w:val="0"/>
                  <w:marBottom w:val="0"/>
                  <w:divBdr>
                    <w:top w:val="none" w:sz="0" w:space="0" w:color="auto"/>
                    <w:left w:val="none" w:sz="0" w:space="0" w:color="auto"/>
                    <w:bottom w:val="none" w:sz="0" w:space="0" w:color="auto"/>
                    <w:right w:val="none" w:sz="0" w:space="0" w:color="auto"/>
                  </w:divBdr>
                  <w:divsChild>
                    <w:div w:id="211044570">
                      <w:marLeft w:val="0"/>
                      <w:marRight w:val="0"/>
                      <w:marTop w:val="0"/>
                      <w:marBottom w:val="0"/>
                      <w:divBdr>
                        <w:top w:val="none" w:sz="0" w:space="0" w:color="auto"/>
                        <w:left w:val="none" w:sz="0" w:space="0" w:color="auto"/>
                        <w:bottom w:val="none" w:sz="0" w:space="0" w:color="auto"/>
                        <w:right w:val="none" w:sz="0" w:space="0" w:color="auto"/>
                      </w:divBdr>
                    </w:div>
                  </w:divsChild>
                </w:div>
                <w:div w:id="1911308043">
                  <w:marLeft w:val="0"/>
                  <w:marRight w:val="0"/>
                  <w:marTop w:val="0"/>
                  <w:marBottom w:val="0"/>
                  <w:divBdr>
                    <w:top w:val="none" w:sz="0" w:space="0" w:color="auto"/>
                    <w:left w:val="none" w:sz="0" w:space="0" w:color="auto"/>
                    <w:bottom w:val="none" w:sz="0" w:space="0" w:color="auto"/>
                    <w:right w:val="none" w:sz="0" w:space="0" w:color="auto"/>
                  </w:divBdr>
                  <w:divsChild>
                    <w:div w:id="426927911">
                      <w:marLeft w:val="0"/>
                      <w:marRight w:val="0"/>
                      <w:marTop w:val="0"/>
                      <w:marBottom w:val="0"/>
                      <w:divBdr>
                        <w:top w:val="none" w:sz="0" w:space="0" w:color="auto"/>
                        <w:left w:val="none" w:sz="0" w:space="0" w:color="auto"/>
                        <w:bottom w:val="none" w:sz="0" w:space="0" w:color="auto"/>
                        <w:right w:val="none" w:sz="0" w:space="0" w:color="auto"/>
                      </w:divBdr>
                    </w:div>
                  </w:divsChild>
                </w:div>
                <w:div w:id="2099793269">
                  <w:marLeft w:val="0"/>
                  <w:marRight w:val="0"/>
                  <w:marTop w:val="0"/>
                  <w:marBottom w:val="0"/>
                  <w:divBdr>
                    <w:top w:val="none" w:sz="0" w:space="0" w:color="auto"/>
                    <w:left w:val="none" w:sz="0" w:space="0" w:color="auto"/>
                    <w:bottom w:val="none" w:sz="0" w:space="0" w:color="auto"/>
                    <w:right w:val="none" w:sz="0" w:space="0" w:color="auto"/>
                  </w:divBdr>
                  <w:divsChild>
                    <w:div w:id="920986176">
                      <w:marLeft w:val="0"/>
                      <w:marRight w:val="0"/>
                      <w:marTop w:val="0"/>
                      <w:marBottom w:val="0"/>
                      <w:divBdr>
                        <w:top w:val="none" w:sz="0" w:space="0" w:color="auto"/>
                        <w:left w:val="none" w:sz="0" w:space="0" w:color="auto"/>
                        <w:bottom w:val="none" w:sz="0" w:space="0" w:color="auto"/>
                        <w:right w:val="none" w:sz="0" w:space="0" w:color="auto"/>
                      </w:divBdr>
                    </w:div>
                  </w:divsChild>
                </w:div>
                <w:div w:id="309870822">
                  <w:marLeft w:val="0"/>
                  <w:marRight w:val="0"/>
                  <w:marTop w:val="0"/>
                  <w:marBottom w:val="0"/>
                  <w:divBdr>
                    <w:top w:val="none" w:sz="0" w:space="0" w:color="auto"/>
                    <w:left w:val="none" w:sz="0" w:space="0" w:color="auto"/>
                    <w:bottom w:val="none" w:sz="0" w:space="0" w:color="auto"/>
                    <w:right w:val="none" w:sz="0" w:space="0" w:color="auto"/>
                  </w:divBdr>
                  <w:divsChild>
                    <w:div w:id="27186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5259">
              <w:marLeft w:val="0"/>
              <w:marRight w:val="0"/>
              <w:marTop w:val="0"/>
              <w:marBottom w:val="0"/>
              <w:divBdr>
                <w:top w:val="none" w:sz="0" w:space="0" w:color="auto"/>
                <w:left w:val="none" w:sz="0" w:space="0" w:color="auto"/>
                <w:bottom w:val="none" w:sz="0" w:space="0" w:color="auto"/>
                <w:right w:val="none" w:sz="0" w:space="0" w:color="auto"/>
              </w:divBdr>
              <w:divsChild>
                <w:div w:id="16460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6802">
      <w:bodyDiv w:val="1"/>
      <w:marLeft w:val="0"/>
      <w:marRight w:val="0"/>
      <w:marTop w:val="0"/>
      <w:marBottom w:val="0"/>
      <w:divBdr>
        <w:top w:val="none" w:sz="0" w:space="0" w:color="auto"/>
        <w:left w:val="none" w:sz="0" w:space="0" w:color="auto"/>
        <w:bottom w:val="none" w:sz="0" w:space="0" w:color="auto"/>
        <w:right w:val="none" w:sz="0" w:space="0" w:color="auto"/>
      </w:divBdr>
      <w:divsChild>
        <w:div w:id="1294405806">
          <w:marLeft w:val="0"/>
          <w:marRight w:val="0"/>
          <w:marTop w:val="150"/>
          <w:marBottom w:val="150"/>
          <w:divBdr>
            <w:top w:val="none" w:sz="0" w:space="0" w:color="auto"/>
            <w:left w:val="none" w:sz="0" w:space="0" w:color="auto"/>
            <w:bottom w:val="none" w:sz="0" w:space="0" w:color="auto"/>
            <w:right w:val="none" w:sz="0" w:space="0" w:color="auto"/>
          </w:divBdr>
        </w:div>
      </w:divsChild>
    </w:div>
    <w:div w:id="1962959676">
      <w:bodyDiv w:val="1"/>
      <w:marLeft w:val="0"/>
      <w:marRight w:val="0"/>
      <w:marTop w:val="0"/>
      <w:marBottom w:val="0"/>
      <w:divBdr>
        <w:top w:val="none" w:sz="0" w:space="0" w:color="auto"/>
        <w:left w:val="none" w:sz="0" w:space="0" w:color="auto"/>
        <w:bottom w:val="none" w:sz="0" w:space="0" w:color="auto"/>
        <w:right w:val="none" w:sz="0" w:space="0" w:color="auto"/>
      </w:divBdr>
      <w:divsChild>
        <w:div w:id="916280382">
          <w:marLeft w:val="0"/>
          <w:marRight w:val="0"/>
          <w:marTop w:val="0"/>
          <w:marBottom w:val="0"/>
          <w:divBdr>
            <w:top w:val="none" w:sz="0" w:space="0" w:color="auto"/>
            <w:left w:val="none" w:sz="0" w:space="0" w:color="auto"/>
            <w:bottom w:val="none" w:sz="0" w:space="0" w:color="auto"/>
            <w:right w:val="none" w:sz="0" w:space="0" w:color="auto"/>
          </w:divBdr>
          <w:divsChild>
            <w:div w:id="2060321773">
              <w:marLeft w:val="0"/>
              <w:marRight w:val="0"/>
              <w:marTop w:val="0"/>
              <w:marBottom w:val="0"/>
              <w:divBdr>
                <w:top w:val="none" w:sz="0" w:space="0" w:color="auto"/>
                <w:left w:val="none" w:sz="0" w:space="0" w:color="auto"/>
                <w:bottom w:val="none" w:sz="0" w:space="0" w:color="auto"/>
                <w:right w:val="none" w:sz="0" w:space="0" w:color="auto"/>
              </w:divBdr>
              <w:divsChild>
                <w:div w:id="3432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0069">
          <w:marLeft w:val="0"/>
          <w:marRight w:val="0"/>
          <w:marTop w:val="0"/>
          <w:marBottom w:val="0"/>
          <w:divBdr>
            <w:top w:val="none" w:sz="0" w:space="0" w:color="auto"/>
            <w:left w:val="none" w:sz="0" w:space="0" w:color="auto"/>
            <w:bottom w:val="none" w:sz="0" w:space="0" w:color="auto"/>
            <w:right w:val="none" w:sz="0" w:space="0" w:color="auto"/>
          </w:divBdr>
          <w:divsChild>
            <w:div w:id="935594419">
              <w:marLeft w:val="0"/>
              <w:marRight w:val="0"/>
              <w:marTop w:val="0"/>
              <w:marBottom w:val="0"/>
              <w:divBdr>
                <w:top w:val="none" w:sz="0" w:space="0" w:color="auto"/>
                <w:left w:val="none" w:sz="0" w:space="0" w:color="auto"/>
                <w:bottom w:val="none" w:sz="0" w:space="0" w:color="auto"/>
                <w:right w:val="none" w:sz="0" w:space="0" w:color="auto"/>
              </w:divBdr>
              <w:divsChild>
                <w:div w:id="119727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7858">
          <w:marLeft w:val="0"/>
          <w:marRight w:val="0"/>
          <w:marTop w:val="0"/>
          <w:marBottom w:val="0"/>
          <w:divBdr>
            <w:top w:val="none" w:sz="0" w:space="0" w:color="auto"/>
            <w:left w:val="none" w:sz="0" w:space="0" w:color="auto"/>
            <w:bottom w:val="none" w:sz="0" w:space="0" w:color="auto"/>
            <w:right w:val="none" w:sz="0" w:space="0" w:color="auto"/>
          </w:divBdr>
          <w:divsChild>
            <w:div w:id="945045491">
              <w:marLeft w:val="0"/>
              <w:marRight w:val="0"/>
              <w:marTop w:val="0"/>
              <w:marBottom w:val="0"/>
              <w:divBdr>
                <w:top w:val="none" w:sz="0" w:space="0" w:color="auto"/>
                <w:left w:val="none" w:sz="0" w:space="0" w:color="auto"/>
                <w:bottom w:val="none" w:sz="0" w:space="0" w:color="auto"/>
                <w:right w:val="none" w:sz="0" w:space="0" w:color="auto"/>
              </w:divBdr>
              <w:divsChild>
                <w:div w:id="6027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mailto:office@ees.grou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arb\AppData\Roaming\Microsoft\Templates\&#1041;&#1083;&#1072;&#1085;&#1082;%20&#1087;&#1080;&#1089;&#1100;&#1084;&#1072;%20(&#1089;&#1080;&#1085;&#1080;&#1077;%20&#1089;&#1092;&#1077;&#1088;&#1099;).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90C7D39-61A2-42C8-B79D-3F35A7199DC2}">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Бланк письма (синие сферы)</Template>
  <TotalTime>0</TotalTime>
  <Pages>5</Pages>
  <Words>6360</Words>
  <Characters>3626</Characters>
  <Application>Microsoft Office Word</Application>
  <DocSecurity>0</DocSecurity>
  <Lines>30</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2023-12-29T19:24:00Z</dcterms:created>
  <dcterms:modified xsi:type="dcterms:W3CDTF">2024-01-18T09:23:00Z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